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0F497F">
      <w:r>
        <w:rPr>
          <w:noProof/>
          <w:lang w:eastAsia="en-GB"/>
        </w:rPr>
        <w:drawing>
          <wp:inline distT="0" distB="0" distL="0" distR="0" wp14:anchorId="4DE2D9B6" wp14:editId="41310F48">
            <wp:extent cx="5690235" cy="9173183"/>
            <wp:effectExtent l="0" t="0" r="571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4274" t="16003" r="42634" b="5178"/>
                    <a:stretch/>
                  </pic:blipFill>
                  <pic:spPr bwMode="auto">
                    <a:xfrm>
                      <a:off x="0" y="0"/>
                      <a:ext cx="5710427" cy="92057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97F"/>
    <w:rsid w:val="000F497F"/>
    <w:rsid w:val="0023726E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D4F342-8660-47EA-A0B1-30CBB1E14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BC0C0641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2020-05-07T14:45:00Z</dcterms:created>
  <dcterms:modified xsi:type="dcterms:W3CDTF">2020-05-07T14:46:00Z</dcterms:modified>
</cp:coreProperties>
</file>