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F7734A">
      <w:bookmarkStart w:id="0" w:name="_GoBack"/>
      <w:r>
        <w:rPr>
          <w:noProof/>
          <w:lang w:eastAsia="en-GB"/>
        </w:rPr>
        <w:drawing>
          <wp:inline distT="0" distB="0" distL="0" distR="0" wp14:anchorId="37DD0E93" wp14:editId="79742849">
            <wp:extent cx="5494655" cy="8757138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11" t="16375" r="32656" b="4994"/>
                    <a:stretch/>
                  </pic:blipFill>
                  <pic:spPr bwMode="auto">
                    <a:xfrm>
                      <a:off x="0" y="0"/>
                      <a:ext cx="5509686" cy="8781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4A"/>
    <w:rsid w:val="0023726E"/>
    <w:rsid w:val="00E67E3B"/>
    <w:rsid w:val="00F7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9AA4C9-BF2F-4BBA-8412-FBC61747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E408CA95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2020-06-20T09:27:00Z</dcterms:created>
  <dcterms:modified xsi:type="dcterms:W3CDTF">2020-06-20T09:28:00Z</dcterms:modified>
</cp:coreProperties>
</file>