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E5382B">
      <w:bookmarkStart w:id="0" w:name="_GoBack"/>
      <w:r>
        <w:rPr>
          <w:noProof/>
          <w:lang w:eastAsia="en-GB"/>
        </w:rPr>
        <w:drawing>
          <wp:inline distT="0" distB="0" distL="0" distR="0" wp14:anchorId="2D13E196" wp14:editId="3171986B">
            <wp:extent cx="5985116" cy="92659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7229" t="16514" r="42353" b="5372"/>
                    <a:stretch/>
                  </pic:blipFill>
                  <pic:spPr bwMode="auto">
                    <a:xfrm>
                      <a:off x="0" y="0"/>
                      <a:ext cx="6031726" cy="9338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2B"/>
    <w:rsid w:val="0023726E"/>
    <w:rsid w:val="003438D9"/>
    <w:rsid w:val="00E5382B"/>
    <w:rsid w:val="00E67E3B"/>
    <w:rsid w:val="00FA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6E21D4-F346-4672-A951-C526DC3F5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9CA7DFD5</Template>
  <TotalTime>18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2</cp:revision>
  <dcterms:created xsi:type="dcterms:W3CDTF">2020-04-22T19:28:00Z</dcterms:created>
  <dcterms:modified xsi:type="dcterms:W3CDTF">2020-04-22T19:53:00Z</dcterms:modified>
</cp:coreProperties>
</file>