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Pr="003F4B82" w:rsidRDefault="003F4B82" w:rsidP="003F4B82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6"/>
          <w:szCs w:val="16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0DB02D0" wp14:editId="2F412612">
            <wp:extent cx="6229858" cy="9216635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550" t="16278" r="42331" b="4986"/>
                    <a:stretch/>
                  </pic:blipFill>
                  <pic:spPr bwMode="auto">
                    <a:xfrm>
                      <a:off x="0" y="0"/>
                      <a:ext cx="6266130" cy="9270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 w:rsidRPr="003F4B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B82"/>
    <w:rsid w:val="0023726E"/>
    <w:rsid w:val="003F4B82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EFFD4"/>
  <w15:chartTrackingRefBased/>
  <w15:docId w15:val="{9C1A357D-4C7B-467B-B905-953EED657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9CA7DFD5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2020-04-22T19:24:00Z</dcterms:created>
  <dcterms:modified xsi:type="dcterms:W3CDTF">2020-04-22T19:27:00Z</dcterms:modified>
</cp:coreProperties>
</file>