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245D3A">
      <w:bookmarkStart w:id="0" w:name="_GoBack"/>
      <w:r>
        <w:rPr>
          <w:noProof/>
          <w:lang w:eastAsia="en-GB"/>
        </w:rPr>
        <w:drawing>
          <wp:inline distT="0" distB="0" distL="0" distR="0" wp14:anchorId="06743F7F" wp14:editId="0153DC3A">
            <wp:extent cx="6132195" cy="9339072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595" t="16646" r="41712" b="5018"/>
                    <a:stretch/>
                  </pic:blipFill>
                  <pic:spPr bwMode="auto">
                    <a:xfrm>
                      <a:off x="0" y="0"/>
                      <a:ext cx="6145797" cy="9359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D3A"/>
    <w:rsid w:val="0023726E"/>
    <w:rsid w:val="00245D3A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B37B64-3188-4749-A1F7-29F9A54F6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9CA7DFD5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2020-04-22T19:39:00Z</dcterms:created>
  <dcterms:modified xsi:type="dcterms:W3CDTF">2020-04-22T19:40:00Z</dcterms:modified>
</cp:coreProperties>
</file>