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0306CE">
      <w:bookmarkStart w:id="0" w:name="_GoBack"/>
      <w:r>
        <w:rPr>
          <w:noProof/>
          <w:lang w:eastAsia="en-GB"/>
        </w:rPr>
        <w:drawing>
          <wp:inline distT="0" distB="0" distL="0" distR="0" wp14:anchorId="163506D5" wp14:editId="7EBE7051">
            <wp:extent cx="5768241" cy="9348281"/>
            <wp:effectExtent l="0" t="0" r="444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949" t="16304" r="35166" b="5184"/>
                    <a:stretch/>
                  </pic:blipFill>
                  <pic:spPr bwMode="auto">
                    <a:xfrm>
                      <a:off x="0" y="0"/>
                      <a:ext cx="5788546" cy="9381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6CE"/>
    <w:rsid w:val="000306CE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5D7DAB-4658-459B-B9C7-546C38C9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571CAFEF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2020-05-15T10:23:00Z</dcterms:created>
  <dcterms:modified xsi:type="dcterms:W3CDTF">2020-05-15T10:24:00Z</dcterms:modified>
</cp:coreProperties>
</file>