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D027B1">
      <w:bookmarkStart w:id="0" w:name="_GoBack"/>
      <w:r>
        <w:rPr>
          <w:noProof/>
          <w:lang w:eastAsia="en-GB"/>
        </w:rPr>
        <w:drawing>
          <wp:inline distT="0" distB="0" distL="0" distR="0" wp14:anchorId="7B601F26" wp14:editId="708A2D88">
            <wp:extent cx="6040668" cy="92801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968" t="12983" r="41446" b="6690"/>
                    <a:stretch/>
                  </pic:blipFill>
                  <pic:spPr bwMode="auto">
                    <a:xfrm>
                      <a:off x="0" y="0"/>
                      <a:ext cx="6070529" cy="93260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7B1"/>
    <w:rsid w:val="0023726E"/>
    <w:rsid w:val="00D027B1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B23039-0E83-4331-B4CF-CB4EB8709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EA669278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2020-05-14T14:45:00Z</dcterms:created>
  <dcterms:modified xsi:type="dcterms:W3CDTF">2020-05-14T14:48:00Z</dcterms:modified>
</cp:coreProperties>
</file>