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317362">
      <w:bookmarkStart w:id="0" w:name="_GoBack"/>
      <w:r>
        <w:rPr>
          <w:noProof/>
          <w:lang w:eastAsia="en-GB"/>
        </w:rPr>
        <w:drawing>
          <wp:inline distT="0" distB="0" distL="0" distR="0" wp14:anchorId="15891373" wp14:editId="2412EB92">
            <wp:extent cx="5797550" cy="9212094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608" t="16608" r="34826" b="5172"/>
                    <a:stretch/>
                  </pic:blipFill>
                  <pic:spPr bwMode="auto">
                    <a:xfrm>
                      <a:off x="0" y="0"/>
                      <a:ext cx="5814925" cy="92397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362"/>
    <w:rsid w:val="0023726E"/>
    <w:rsid w:val="00317362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470358-7B64-47B2-83B0-A7BB475F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F1107372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2</cp:revision>
  <dcterms:created xsi:type="dcterms:W3CDTF">2020-05-28T13:45:00Z</dcterms:created>
  <dcterms:modified xsi:type="dcterms:W3CDTF">2020-05-28T13:45:00Z</dcterms:modified>
</cp:coreProperties>
</file>