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F33F47">
      <w:bookmarkStart w:id="0" w:name="_GoBack"/>
      <w:r>
        <w:rPr>
          <w:noProof/>
          <w:lang w:eastAsia="en-GB"/>
        </w:rPr>
        <w:drawing>
          <wp:inline distT="0" distB="0" distL="0" distR="0" wp14:anchorId="729C4848" wp14:editId="581D604F">
            <wp:extent cx="5845810" cy="893971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10" t="16006" r="34657" b="5160"/>
                    <a:stretch/>
                  </pic:blipFill>
                  <pic:spPr bwMode="auto">
                    <a:xfrm>
                      <a:off x="0" y="0"/>
                      <a:ext cx="5865795" cy="8970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47"/>
    <w:rsid w:val="0023726E"/>
    <w:rsid w:val="00E67E3B"/>
    <w:rsid w:val="00F3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F9B8EF-13FA-4EE6-AE8D-513740F6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60B5BE0D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2020-05-28T13:42:00Z</dcterms:created>
  <dcterms:modified xsi:type="dcterms:W3CDTF">2020-05-28T13:43:00Z</dcterms:modified>
</cp:coreProperties>
</file>