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438" w:rsidRDefault="00436438">
      <w:bookmarkStart w:id="0" w:name="_GoBack"/>
      <w:bookmarkEnd w:id="0"/>
    </w:p>
    <w:p w:rsidR="007016F8" w:rsidRDefault="007016F8"/>
    <w:p w:rsidR="007016F8" w:rsidRDefault="007016F8">
      <w:r>
        <w:rPr>
          <w:noProof/>
          <w:lang w:eastAsia="en-GB"/>
        </w:rPr>
        <w:drawing>
          <wp:inline distT="0" distB="0" distL="0" distR="0">
            <wp:extent cx="6215210" cy="8043509"/>
            <wp:effectExtent l="0" t="0" r="0" b="0"/>
            <wp:docPr id="1" name="Picture 1" descr="Completed Ten Frames with the Numbers in Order (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leted Ten Frames with the Numbers in Order (A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600" cy="806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1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6F8"/>
    <w:rsid w:val="003F497A"/>
    <w:rsid w:val="00436438"/>
    <w:rsid w:val="007016F8"/>
    <w:rsid w:val="008F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AE67F8-2620-46FF-889E-9B789CE7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11794ABA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2</cp:revision>
  <dcterms:created xsi:type="dcterms:W3CDTF">2021-01-04T13:18:00Z</dcterms:created>
  <dcterms:modified xsi:type="dcterms:W3CDTF">2021-01-04T13:18:00Z</dcterms:modified>
</cp:coreProperties>
</file>