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EF3" w:rsidRDefault="00FD4EF3" w:rsidP="00FD4EF3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Draw a map of the castle and the land outside.  Remember to include a moat, turrets, drawbridge, attacking army, forest.  </w:t>
      </w:r>
      <w:r w:rsidRPr="00100BD0">
        <w:rPr>
          <w:noProof/>
        </w:rPr>
        <w:drawing>
          <wp:inline distT="0" distB="0" distL="0" distR="0">
            <wp:extent cx="914400" cy="838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Pr="00100BD0">
        <w:rPr>
          <w:noProof/>
        </w:rPr>
        <w:drawing>
          <wp:inline distT="0" distB="0" distL="0" distR="0">
            <wp:extent cx="1028700" cy="819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Pr="00100BD0">
        <w:rPr>
          <w:noProof/>
        </w:rPr>
        <w:drawing>
          <wp:inline distT="0" distB="0" distL="0" distR="0">
            <wp:extent cx="952500" cy="1019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100BD0">
        <w:rPr>
          <w:noProof/>
        </w:rPr>
        <w:drawing>
          <wp:inline distT="0" distB="0" distL="0" distR="0">
            <wp:extent cx="542925" cy="66125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53" cy="667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4"/>
        <w:gridCol w:w="1744"/>
        <w:gridCol w:w="1744"/>
        <w:gridCol w:w="1744"/>
        <w:gridCol w:w="1743"/>
        <w:gridCol w:w="1743"/>
        <w:gridCol w:w="1743"/>
        <w:gridCol w:w="1743"/>
      </w:tblGrid>
      <w:tr w:rsidR="00FD4EF3" w:rsidRPr="00213082" w:rsidTr="000E6BCB"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D4EF3" w:rsidRPr="00213082" w:rsidTr="000E6BCB"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D4EF3" w:rsidRPr="00213082" w:rsidTr="000E6BCB"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D4EF3" w:rsidRPr="00213082" w:rsidTr="000E6BCB"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D4EF3" w:rsidRPr="00213082" w:rsidTr="000E6BCB"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D4EF3" w:rsidRPr="00213082" w:rsidTr="000E6BCB"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D4EF3" w:rsidRPr="00213082" w:rsidTr="000E6BCB"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D4EF3" w:rsidRPr="00213082" w:rsidTr="000E6BCB"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769" w:type="dxa"/>
            <w:shd w:val="clear" w:color="auto" w:fill="auto"/>
          </w:tcPr>
          <w:p w:rsidR="00FD4EF3" w:rsidRPr="00213082" w:rsidRDefault="00FD4EF3" w:rsidP="000E6BC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164275" w:rsidRDefault="00164275">
      <w:bookmarkStart w:id="0" w:name="_GoBack"/>
      <w:bookmarkEnd w:id="0"/>
    </w:p>
    <w:sectPr w:rsidR="00164275" w:rsidSect="00FD4EF3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EF3"/>
    <w:rsid w:val="00164275"/>
    <w:rsid w:val="00FD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A587C"/>
  <w15:chartTrackingRefBased/>
  <w15:docId w15:val="{67212811-F8F3-4B2B-8716-24C886368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png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4F6CE301</Template>
  <TotalTime>1</TotalTime>
  <Pages>2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JOHNSTON</dc:creator>
  <cp:keywords/>
  <dc:description/>
  <cp:lastModifiedBy>C JOHNSTON</cp:lastModifiedBy>
  <cp:revision>1</cp:revision>
  <dcterms:created xsi:type="dcterms:W3CDTF">2020-04-20T10:31:00Z</dcterms:created>
  <dcterms:modified xsi:type="dcterms:W3CDTF">2020-04-20T10:32:00Z</dcterms:modified>
</cp:coreProperties>
</file>