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19CD" w:rsidRDefault="000C303B">
      <w:r>
        <w:fldChar w:fldCharType="begin"/>
      </w:r>
      <w:r>
        <w:instrText xml:space="preserve"> HYPERLINK "https://www.youtube.com/watch?v=E9ohdRq1Ovs" </w:instrText>
      </w:r>
      <w:r>
        <w:fldChar w:fldCharType="separate"/>
      </w:r>
      <w:r>
        <w:rPr>
          <w:rStyle w:val="Hyperlink"/>
        </w:rPr>
        <w:t>https://www.youtube.com/watch?v=E9ohdRq1Ovs</w:t>
      </w:r>
      <w:r>
        <w:fldChar w:fldCharType="end"/>
      </w:r>
      <w:r>
        <w:t xml:space="preserve"> Waka </w:t>
      </w:r>
      <w:proofErr w:type="spellStart"/>
      <w:r>
        <w:t>Waka</w:t>
      </w:r>
      <w:proofErr w:type="spellEnd"/>
      <w:r>
        <w:t xml:space="preserve"> dance</w:t>
      </w:r>
    </w:p>
    <w:p w:rsidR="00AC31F6" w:rsidRDefault="007E6AB9">
      <w:hyperlink r:id="rId4" w:history="1">
        <w:r w:rsidR="00AC31F6">
          <w:rPr>
            <w:rStyle w:val="Hyperlink"/>
          </w:rPr>
          <w:t>https://www.youtube.com/watch?v=Ewqq-3xJFdI</w:t>
        </w:r>
      </w:hyperlink>
      <w:r w:rsidR="00AC31F6">
        <w:t xml:space="preserve">  African dance clock left and right</w:t>
      </w:r>
    </w:p>
    <w:p w:rsidR="00AC31F6" w:rsidRDefault="007E6AB9">
      <w:hyperlink r:id="rId5" w:history="1">
        <w:r w:rsidR="005D60BC">
          <w:rPr>
            <w:rStyle w:val="Hyperlink"/>
          </w:rPr>
          <w:t>https://www.bbc.co.uk/bitesize/clips/zn6d7ty</w:t>
        </w:r>
      </w:hyperlink>
      <w:r w:rsidR="005D60BC">
        <w:t xml:space="preserve">    African dancers</w:t>
      </w:r>
    </w:p>
    <w:p w:rsidR="007E6AB9" w:rsidRDefault="007E6AB9">
      <w:proofErr w:type="spellStart"/>
      <w:r>
        <w:rPr>
          <w:rFonts w:ascii="Arial" w:hAnsi="Arial" w:cs="Arial"/>
          <w:color w:val="231F20"/>
          <w:shd w:val="clear" w:color="auto" w:fill="F1F1F1"/>
        </w:rPr>
        <w:t>Kokuma</w:t>
      </w:r>
      <w:proofErr w:type="spellEnd"/>
      <w:r>
        <w:rPr>
          <w:rFonts w:ascii="Arial" w:hAnsi="Arial" w:cs="Arial"/>
          <w:color w:val="231F20"/>
          <w:shd w:val="clear" w:color="auto" w:fill="F1F1F1"/>
        </w:rPr>
        <w:t xml:space="preserve"> Dance Company perform stepping and jumping patterns with strong arm gestures. They are accompanied by African drum rhythms. Swinging and jumping motifs are developed and performed in different formations within the space. The traditional costume from Ghana and the colourful backdrop enhance a vibrant stage set. An interview with one of the dancers reveals how different dances across Africa are fused together to create their dance routines.</w:t>
      </w:r>
      <w:bookmarkStart w:id="0" w:name="_GoBack"/>
      <w:bookmarkEnd w:id="0"/>
    </w:p>
    <w:p w:rsidR="005D60BC" w:rsidRDefault="005D60BC"/>
    <w:sectPr w:rsidR="005D60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03B"/>
    <w:rsid w:val="000C303B"/>
    <w:rsid w:val="005D60BC"/>
    <w:rsid w:val="006719CD"/>
    <w:rsid w:val="007E6AB9"/>
    <w:rsid w:val="00AC3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9D640"/>
  <w15:chartTrackingRefBased/>
  <w15:docId w15:val="{500D73B1-A978-45EB-AF5F-F34517EAC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C30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bc.co.uk/bitesize/clips/zn6d7ty" TargetMode="External"/><Relationship Id="rId4" Type="http://schemas.openxmlformats.org/officeDocument/2006/relationships/hyperlink" Target="https://www.youtube.com/watch?v=Ewqq-3xJFd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1D45EB69</Template>
  <TotalTime>2</TotalTime>
  <Pages>1</Pages>
  <Words>124</Words>
  <Characters>713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JOHNSTON</dc:creator>
  <cp:keywords/>
  <dc:description/>
  <cp:lastModifiedBy>C JOHNSTON</cp:lastModifiedBy>
  <cp:revision>4</cp:revision>
  <dcterms:created xsi:type="dcterms:W3CDTF">2020-06-09T15:44:00Z</dcterms:created>
  <dcterms:modified xsi:type="dcterms:W3CDTF">2020-06-09T15:50:00Z</dcterms:modified>
</cp:coreProperties>
</file>