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8A7" w:rsidRPr="0036464A" w:rsidRDefault="00A43217">
      <w:pPr>
        <w:rPr>
          <w:sz w:val="40"/>
          <w:szCs w:val="40"/>
        </w:rPr>
      </w:pPr>
      <w:r w:rsidRPr="0036464A">
        <w:rPr>
          <w:sz w:val="40"/>
          <w:szCs w:val="40"/>
        </w:rPr>
        <w:t>Monday 27</w:t>
      </w:r>
      <w:r w:rsidRPr="0036464A">
        <w:rPr>
          <w:sz w:val="40"/>
          <w:szCs w:val="40"/>
          <w:vertAlign w:val="superscript"/>
        </w:rPr>
        <w:t>th</w:t>
      </w:r>
      <w:r w:rsidRPr="0036464A">
        <w:rPr>
          <w:sz w:val="40"/>
          <w:szCs w:val="40"/>
        </w:rPr>
        <w:t xml:space="preserve"> April</w:t>
      </w:r>
      <w:r w:rsidR="00F546A1">
        <w:rPr>
          <w:sz w:val="40"/>
          <w:szCs w:val="40"/>
        </w:rPr>
        <w:t xml:space="preserve"> 2020</w:t>
      </w:r>
    </w:p>
    <w:p w:rsidR="00A43217" w:rsidRDefault="00A43217">
      <w:r>
        <w:t>Hello boys and girls and kind helpers.  This is our last week learning about castles so If you are interested here are some activities.</w:t>
      </w:r>
      <w:r w:rsidR="00F546A1">
        <w:t xml:space="preserve"> </w:t>
      </w:r>
    </w:p>
    <w:p w:rsidR="002B71D6" w:rsidRDefault="002B71D6">
      <w:pPr>
        <w:rPr>
          <w:color w:val="70AD47" w:themeColor="accent6"/>
          <w:sz w:val="24"/>
        </w:rPr>
      </w:pPr>
      <w:r>
        <w:rPr>
          <w:color w:val="70AD47" w:themeColor="accent6"/>
          <w:sz w:val="24"/>
        </w:rPr>
        <w:t>World Around Us</w:t>
      </w:r>
    </w:p>
    <w:p w:rsidR="00A43217" w:rsidRPr="002B71D6" w:rsidRDefault="00A43217">
      <w:pPr>
        <w:rPr>
          <w:color w:val="70AD47" w:themeColor="accent6"/>
          <w:sz w:val="24"/>
        </w:rPr>
      </w:pPr>
      <w:r>
        <w:t xml:space="preserve">I have posted </w:t>
      </w:r>
      <w:r w:rsidR="00301608">
        <w:t>three</w:t>
      </w:r>
      <w:bookmarkStart w:id="0" w:name="_GoBack"/>
      <w:bookmarkEnd w:id="0"/>
      <w:r>
        <w:t xml:space="preserve"> cartoon videos to help you write about castles on Friday.</w:t>
      </w:r>
    </w:p>
    <w:p w:rsidR="00A43217" w:rsidRPr="00A43217" w:rsidRDefault="00A43217">
      <w:pPr>
        <w:rPr>
          <w:color w:val="C00000"/>
        </w:rPr>
      </w:pPr>
      <w:r w:rsidRPr="0036464A">
        <w:rPr>
          <w:color w:val="C00000"/>
        </w:rPr>
        <w:t>Art</w:t>
      </w:r>
    </w:p>
    <w:p w:rsidR="00A43217" w:rsidRDefault="00A43217">
      <w:pPr>
        <w:rPr>
          <w:color w:val="806000" w:themeColor="accent4" w:themeShade="80"/>
        </w:rPr>
      </w:pPr>
      <w:r>
        <w:rPr>
          <w:color w:val="806000" w:themeColor="accent4" w:themeShade="80"/>
        </w:rPr>
        <w:t>I have posted a video showing you how you could draw a dragon.</w:t>
      </w:r>
      <w:r w:rsidR="005448EA">
        <w:rPr>
          <w:color w:val="806000" w:themeColor="accent4" w:themeShade="80"/>
        </w:rPr>
        <w:t xml:space="preserve"> Would love to see some more of your pictures.</w:t>
      </w:r>
    </w:p>
    <w:p w:rsidR="0036464A" w:rsidRPr="00DB32E8" w:rsidRDefault="00DB32E8">
      <w:pPr>
        <w:rPr>
          <w:color w:val="7030A0"/>
          <w:sz w:val="24"/>
        </w:rPr>
      </w:pPr>
      <w:r w:rsidRPr="00DB32E8">
        <w:rPr>
          <w:color w:val="7030A0"/>
          <w:sz w:val="24"/>
        </w:rPr>
        <w:t>Music</w:t>
      </w:r>
    </w:p>
    <w:p w:rsidR="00DB32E8" w:rsidRDefault="00DB32E8">
      <w:pPr>
        <w:rPr>
          <w:color w:val="806000" w:themeColor="accent4" w:themeShade="80"/>
        </w:rPr>
      </w:pPr>
      <w:r>
        <w:rPr>
          <w:color w:val="806000" w:themeColor="accent4" w:themeShade="80"/>
        </w:rPr>
        <w:t>Popping Bubbles song</w:t>
      </w:r>
    </w:p>
    <w:p w:rsidR="00785931" w:rsidRDefault="00785931">
      <w:pPr>
        <w:rPr>
          <w:color w:val="806000" w:themeColor="accent4" w:themeShade="80"/>
        </w:rPr>
      </w:pPr>
      <w:r>
        <w:rPr>
          <w:color w:val="806000" w:themeColor="accent4" w:themeShade="80"/>
        </w:rPr>
        <w:t>Making a Musical Instrument</w:t>
      </w:r>
      <w:r w:rsidR="005448EA">
        <w:rPr>
          <w:color w:val="806000" w:themeColor="accent4" w:themeShade="80"/>
        </w:rPr>
        <w:t xml:space="preserve"> </w:t>
      </w:r>
    </w:p>
    <w:p w:rsidR="00785931" w:rsidRDefault="00785931">
      <w:pPr>
        <w:rPr>
          <w:color w:val="806000" w:themeColor="accent4" w:themeShade="80"/>
        </w:rPr>
      </w:pPr>
    </w:p>
    <w:p w:rsidR="00485114" w:rsidRPr="00485114" w:rsidRDefault="00485114" w:rsidP="00785931">
      <w:pPr>
        <w:tabs>
          <w:tab w:val="left" w:pos="2160"/>
        </w:tabs>
        <w:rPr>
          <w:color w:val="7030A0"/>
        </w:rPr>
      </w:pPr>
      <w:r w:rsidRPr="00485114">
        <w:rPr>
          <w:color w:val="7030A0"/>
        </w:rPr>
        <w:t>R.E.</w:t>
      </w:r>
      <w:r w:rsidR="00785931">
        <w:rPr>
          <w:color w:val="7030A0"/>
        </w:rPr>
        <w:tab/>
      </w:r>
    </w:p>
    <w:p w:rsidR="00485114" w:rsidRDefault="00485114">
      <w:pPr>
        <w:rPr>
          <w:color w:val="806000" w:themeColor="accent4" w:themeShade="80"/>
        </w:rPr>
      </w:pPr>
      <w:r>
        <w:rPr>
          <w:color w:val="806000" w:themeColor="accent4" w:themeShade="80"/>
        </w:rPr>
        <w:t>Paul and Silas in jail video</w:t>
      </w:r>
    </w:p>
    <w:p w:rsidR="00176AF4" w:rsidRDefault="00FF2BAB">
      <w:pPr>
        <w:rPr>
          <w:color w:val="806000" w:themeColor="accent4" w:themeShade="80"/>
        </w:rPr>
      </w:pPr>
      <w:r>
        <w:rPr>
          <w:color w:val="806000" w:themeColor="accent4" w:themeShade="80"/>
        </w:rPr>
        <w:t>Name 5 things game</w:t>
      </w:r>
    </w:p>
    <w:p w:rsidR="00485114" w:rsidRPr="00485114" w:rsidRDefault="00485114">
      <w:pPr>
        <w:rPr>
          <w:color w:val="ED7D31" w:themeColor="accent2"/>
        </w:rPr>
      </w:pPr>
      <w:r w:rsidRPr="00485114">
        <w:rPr>
          <w:color w:val="ED7D31" w:themeColor="accent2"/>
        </w:rPr>
        <w:t>P.E</w:t>
      </w:r>
    </w:p>
    <w:p w:rsidR="00485114" w:rsidRDefault="00485114">
      <w:pPr>
        <w:rPr>
          <w:color w:val="806000" w:themeColor="accent4" w:themeShade="80"/>
        </w:rPr>
      </w:pPr>
      <w:r>
        <w:rPr>
          <w:color w:val="806000" w:themeColor="accent4" w:themeShade="80"/>
        </w:rPr>
        <w:t>An exercise song</w:t>
      </w:r>
    </w:p>
    <w:p w:rsidR="005448EA" w:rsidRDefault="005448EA">
      <w:pPr>
        <w:rPr>
          <w:color w:val="806000" w:themeColor="accent4" w:themeShade="80"/>
        </w:rPr>
      </w:pPr>
      <w:r>
        <w:rPr>
          <w:color w:val="806000" w:themeColor="accent4" w:themeShade="80"/>
        </w:rPr>
        <w:t xml:space="preserve">If you have any questions you can reach me at </w:t>
      </w:r>
      <w:hyperlink r:id="rId4" w:history="1">
        <w:r w:rsidRPr="005448EA">
          <w:rPr>
            <w:rStyle w:val="Hyperlink"/>
          </w:rPr>
          <w:t>cjohnston623@c2kni.net</w:t>
        </w:r>
      </w:hyperlink>
    </w:p>
    <w:p w:rsidR="00485114" w:rsidRDefault="005448EA">
      <w:pPr>
        <w:rPr>
          <w:color w:val="806000" w:themeColor="accent4" w:themeShade="80"/>
        </w:rPr>
      </w:pPr>
      <w:r>
        <w:rPr>
          <w:color w:val="806000" w:themeColor="accent4" w:themeShade="80"/>
        </w:rPr>
        <w:t xml:space="preserve">Keep well everyone.  </w:t>
      </w:r>
    </w:p>
    <w:p w:rsidR="009B5D8B" w:rsidRDefault="009B5D8B">
      <w:pPr>
        <w:rPr>
          <w:color w:val="806000" w:themeColor="accent4" w:themeShade="80"/>
        </w:rPr>
      </w:pPr>
      <w:r>
        <w:rPr>
          <w:color w:val="806000" w:themeColor="accent4" w:themeShade="80"/>
        </w:rPr>
        <w:t>Regards</w:t>
      </w:r>
    </w:p>
    <w:p w:rsidR="009B5D8B" w:rsidRDefault="009B5D8B">
      <w:pPr>
        <w:rPr>
          <w:color w:val="806000" w:themeColor="accent4" w:themeShade="80"/>
        </w:rPr>
      </w:pPr>
      <w:r>
        <w:rPr>
          <w:color w:val="806000" w:themeColor="accent4" w:themeShade="80"/>
        </w:rPr>
        <w:t>C Johnston</w:t>
      </w:r>
    </w:p>
    <w:p w:rsidR="00A43217" w:rsidRPr="00A43217" w:rsidRDefault="00A43217">
      <w:pPr>
        <w:rPr>
          <w:color w:val="806000" w:themeColor="accent4" w:themeShade="80"/>
        </w:rPr>
      </w:pPr>
    </w:p>
    <w:p w:rsidR="00A43217" w:rsidRDefault="00A43217"/>
    <w:sectPr w:rsidR="00A432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17"/>
    <w:rsid w:val="00176AF4"/>
    <w:rsid w:val="002B71D6"/>
    <w:rsid w:val="00301608"/>
    <w:rsid w:val="0036464A"/>
    <w:rsid w:val="00485114"/>
    <w:rsid w:val="005448EA"/>
    <w:rsid w:val="00785931"/>
    <w:rsid w:val="009B5D8B"/>
    <w:rsid w:val="00A43217"/>
    <w:rsid w:val="00DB32E8"/>
    <w:rsid w:val="00E45DFB"/>
    <w:rsid w:val="00F546A1"/>
    <w:rsid w:val="00FA18A7"/>
    <w:rsid w:val="00FF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C3CCA"/>
  <w15:chartTrackingRefBased/>
  <w15:docId w15:val="{1E9DDC2E-6956-4D2B-9253-13A8E7C6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48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johnston623@c2kn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6E663589</Template>
  <TotalTime>20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JOHNSTON</dc:creator>
  <cp:keywords/>
  <dc:description/>
  <cp:lastModifiedBy>C JOHNSTON</cp:lastModifiedBy>
  <cp:revision>12</cp:revision>
  <dcterms:created xsi:type="dcterms:W3CDTF">2020-04-25T17:49:00Z</dcterms:created>
  <dcterms:modified xsi:type="dcterms:W3CDTF">2020-04-26T18:28:00Z</dcterms:modified>
</cp:coreProperties>
</file>