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DF4" w:rsidRDefault="00CB5368">
      <w:r>
        <w:rPr>
          <w:noProof/>
          <w:lang w:eastAsia="en-GB"/>
        </w:rPr>
        <w:drawing>
          <wp:inline distT="0" distB="0" distL="0" distR="0" wp14:anchorId="16E3D134" wp14:editId="41FC7414">
            <wp:extent cx="5731510" cy="7643965"/>
            <wp:effectExtent l="0" t="0" r="2540" b="0"/>
            <wp:docPr id="1" name="Picture 1" descr="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mpla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0D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368"/>
    <w:rsid w:val="00404D7C"/>
    <w:rsid w:val="0058011A"/>
    <w:rsid w:val="00CB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83FA46-C6B5-4CBB-A39D-FC9B5A67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C52ABC8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ADAMS</dc:creator>
  <cp:keywords/>
  <dc:description/>
  <cp:lastModifiedBy>D ADAMS</cp:lastModifiedBy>
  <cp:revision>1</cp:revision>
  <dcterms:created xsi:type="dcterms:W3CDTF">2021-01-04T13:50:00Z</dcterms:created>
  <dcterms:modified xsi:type="dcterms:W3CDTF">2021-01-04T13:50:00Z</dcterms:modified>
</cp:coreProperties>
</file>