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E5AEE" w:rsidRDefault="00507179">
      <w:pPr>
        <w:rPr>
          <w:rFonts w:ascii="Comfortaa" w:eastAsia="Comfortaa" w:hAnsi="Comfortaa" w:cs="Comfortaa"/>
          <w:sz w:val="36"/>
          <w:szCs w:val="36"/>
        </w:rPr>
      </w:pPr>
      <w:bookmarkStart w:id="0" w:name="_GoBack"/>
      <w:bookmarkEnd w:id="0"/>
      <w:r>
        <w:rPr>
          <w:rFonts w:ascii="Comfortaa" w:eastAsia="Comfortaa" w:hAnsi="Comfortaa" w:cs="Comfortaa"/>
          <w:sz w:val="36"/>
          <w:szCs w:val="36"/>
        </w:rPr>
        <w:t>Hi, I hope everyone is doing great through lockdown. In home learning I have been doing English,Maths,Maths with Parents and Bugclub. I can't wait to see everyone again and meet our new teacher. It was so nice to be in Mrs McDougall’s class.</w:t>
      </w:r>
    </w:p>
    <w:p w14:paraId="00000002" w14:textId="77777777" w:rsidR="007E5AEE" w:rsidRDefault="00507179">
      <w:pPr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 xml:space="preserve"> It was so much fun doing all the work. It was weird ending P6 like this because of Covid-19.</w:t>
      </w:r>
      <w:r>
        <w:t xml:space="preserve">  </w:t>
      </w:r>
      <w:r>
        <w:rPr>
          <w:rFonts w:ascii="Comfortaa" w:eastAsia="Comfortaa" w:hAnsi="Comfortaa" w:cs="Comfortaa"/>
          <w:sz w:val="36"/>
          <w:szCs w:val="36"/>
        </w:rPr>
        <w:t>I hope everyone and their family are staying safe.</w:t>
      </w:r>
    </w:p>
    <w:p w14:paraId="00000003" w14:textId="77777777" w:rsidR="007E5AEE" w:rsidRDefault="00507179">
      <w:pPr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>Enjoy the Summer see you in September.</w:t>
      </w:r>
    </w:p>
    <w:p w14:paraId="00000004" w14:textId="77777777" w:rsidR="007E5AEE" w:rsidRDefault="007E5AEE">
      <w:pPr>
        <w:rPr>
          <w:rFonts w:ascii="Comfortaa" w:eastAsia="Comfortaa" w:hAnsi="Comfortaa" w:cs="Comfortaa"/>
          <w:sz w:val="36"/>
          <w:szCs w:val="36"/>
        </w:rPr>
      </w:pPr>
    </w:p>
    <w:p w14:paraId="00000005" w14:textId="77777777" w:rsidR="007E5AEE" w:rsidRDefault="00507179">
      <w:pPr>
        <w:rPr>
          <w:rFonts w:ascii="Comfortaa" w:eastAsia="Comfortaa" w:hAnsi="Comfortaa" w:cs="Comfortaa"/>
          <w:sz w:val="36"/>
          <w:szCs w:val="36"/>
        </w:rPr>
      </w:pPr>
      <w:r>
        <w:rPr>
          <w:rFonts w:ascii="Comfortaa" w:eastAsia="Comfortaa" w:hAnsi="Comfortaa" w:cs="Comfortaa"/>
          <w:sz w:val="36"/>
          <w:szCs w:val="36"/>
        </w:rPr>
        <w:t xml:space="preserve">From Lily </w:t>
      </w:r>
    </w:p>
    <w:sectPr w:rsidR="007E5AE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AEE"/>
    <w:rsid w:val="00507179"/>
    <w:rsid w:val="007E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9E50BB-38CC-4AD8-9749-00252D988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A1D0AEC8</Template>
  <TotalTime>1</TotalTime>
  <Pages>1</Pages>
  <Words>65</Words>
  <Characters>374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McDougall</dc:creator>
  <cp:lastModifiedBy>G McDougall</cp:lastModifiedBy>
  <cp:revision>2</cp:revision>
  <dcterms:created xsi:type="dcterms:W3CDTF">2020-06-26T10:00:00Z</dcterms:created>
  <dcterms:modified xsi:type="dcterms:W3CDTF">2020-06-26T10:00:00Z</dcterms:modified>
</cp:coreProperties>
</file>