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D14243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1EB0E53" wp14:editId="7275556C">
            <wp:extent cx="5812403" cy="82393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9013" cy="824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243" w:rsidRDefault="00D14243"/>
    <w:p w:rsidR="00D14243" w:rsidRDefault="00D14243"/>
    <w:p w:rsidR="00D14243" w:rsidRDefault="00D14243"/>
    <w:p w:rsidR="00D14243" w:rsidRDefault="00D14243"/>
    <w:p w:rsidR="00D14243" w:rsidRDefault="00D14243">
      <w:r>
        <w:rPr>
          <w:noProof/>
          <w:lang w:eastAsia="en-GB"/>
        </w:rPr>
        <w:drawing>
          <wp:inline distT="0" distB="0" distL="0" distR="0" wp14:anchorId="6A41D986" wp14:editId="4EDFEE1F">
            <wp:extent cx="5916242" cy="8205746"/>
            <wp:effectExtent l="0" t="0" r="889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9209" cy="823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243" w:rsidRDefault="00D14243">
      <w:r>
        <w:rPr>
          <w:noProof/>
          <w:lang w:eastAsia="en-GB"/>
        </w:rPr>
        <w:lastRenderedPageBreak/>
        <w:drawing>
          <wp:inline distT="0" distB="0" distL="0" distR="0" wp14:anchorId="0FFF99B8" wp14:editId="7253CA3A">
            <wp:extent cx="6019951" cy="838862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5122" cy="840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4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43"/>
    <w:rsid w:val="00136ED4"/>
    <w:rsid w:val="00A766C6"/>
    <w:rsid w:val="00AC12A7"/>
    <w:rsid w:val="00D1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79255C-CB2F-452C-AC4C-291CD320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E4C16497</Template>
  <TotalTime>0</TotalTime>
  <Pages>3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G McDougall</cp:lastModifiedBy>
  <cp:revision>2</cp:revision>
  <dcterms:created xsi:type="dcterms:W3CDTF">2021-01-05T11:22:00Z</dcterms:created>
  <dcterms:modified xsi:type="dcterms:W3CDTF">2021-01-05T11:22:00Z</dcterms:modified>
</cp:coreProperties>
</file>