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46E" w:rsidRDefault="0067446E" w:rsidP="0067446E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>P6 Spellings Group 3 week 13</w:t>
      </w: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001"/>
        <w:gridCol w:w="3001"/>
        <w:gridCol w:w="3014"/>
      </w:tblGrid>
      <w:tr w:rsidR="0067446E" w:rsidTr="002F5DFE">
        <w:tc>
          <w:tcPr>
            <w:tcW w:w="3080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67446E" w:rsidTr="002F5DFE">
        <w:tc>
          <w:tcPr>
            <w:tcW w:w="3080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because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suddenly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</w:tr>
      <w:tr w:rsidR="0067446E" w:rsidTr="002F5DFE">
        <w:tc>
          <w:tcPr>
            <w:tcW w:w="3080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unless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threw</w:t>
            </w:r>
          </w:p>
        </w:tc>
      </w:tr>
      <w:tr w:rsidR="0067446E" w:rsidTr="002F5DFE">
        <w:tc>
          <w:tcPr>
            <w:tcW w:w="3080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romance</w:t>
            </w:r>
          </w:p>
        </w:tc>
      </w:tr>
      <w:tr w:rsidR="0067446E" w:rsidTr="002F5DFE">
        <w:tc>
          <w:tcPr>
            <w:tcW w:w="3080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distance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balance</w:t>
            </w:r>
          </w:p>
        </w:tc>
      </w:tr>
      <w:tr w:rsidR="0067446E" w:rsidTr="002F5DFE">
        <w:tc>
          <w:tcPr>
            <w:tcW w:w="3080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entrance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advance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ambulance</w:t>
            </w:r>
          </w:p>
        </w:tc>
      </w:tr>
    </w:tbl>
    <w:p w:rsidR="00820CCC" w:rsidRDefault="00FF3A77"/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6E"/>
    <w:rsid w:val="00136ED4"/>
    <w:rsid w:val="0067446E"/>
    <w:rsid w:val="00A766C6"/>
    <w:rsid w:val="00FF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B564D7-38DF-403F-AE2B-F2B32A04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46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4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16C364BF</Template>
  <TotalTime>1</TotalTime>
  <Pages>1</Pages>
  <Words>26</Words>
  <Characters>151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G McDougall</cp:lastModifiedBy>
  <cp:revision>2</cp:revision>
  <dcterms:created xsi:type="dcterms:W3CDTF">2021-01-05T11:20:00Z</dcterms:created>
  <dcterms:modified xsi:type="dcterms:W3CDTF">2021-01-05T11:20:00Z</dcterms:modified>
</cp:coreProperties>
</file>