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DC" w:rsidRDefault="00835DDC" w:rsidP="00835DDC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P6 Spellings Group 1 week 13</w:t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009"/>
        <w:gridCol w:w="2994"/>
        <w:gridCol w:w="3013"/>
      </w:tblGrid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assistance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insurance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guidance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disturbance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ignorance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nuisance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extravagance</w:t>
            </w: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allowance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35DDC" w:rsidTr="003E4913">
        <w:tc>
          <w:tcPr>
            <w:tcW w:w="3080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substance</w:t>
            </w:r>
          </w:p>
        </w:tc>
        <w:tc>
          <w:tcPr>
            <w:tcW w:w="3081" w:type="dxa"/>
          </w:tcPr>
          <w:p w:rsidR="00835DDC" w:rsidRDefault="00835DDC" w:rsidP="003E49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35DDC" w:rsidRDefault="00835DDC" w:rsidP="00835DDC">
      <w:pPr>
        <w:rPr>
          <w:rFonts w:ascii="Comic Sans MS" w:hAnsi="Comic Sans MS"/>
          <w:sz w:val="24"/>
          <w:szCs w:val="24"/>
        </w:rPr>
      </w:pPr>
    </w:p>
    <w:p w:rsidR="00820CCC" w:rsidRDefault="00114EC1"/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DC"/>
    <w:rsid w:val="00114EC1"/>
    <w:rsid w:val="00136ED4"/>
    <w:rsid w:val="00835DD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DF05C1-101A-47EF-912D-1A64022D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D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A5439478</Template>
  <TotalTime>0</TotalTime>
  <Pages>1</Pages>
  <Words>51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G McDougall</cp:lastModifiedBy>
  <cp:revision>2</cp:revision>
  <dcterms:created xsi:type="dcterms:W3CDTF">2021-01-05T11:19:00Z</dcterms:created>
  <dcterms:modified xsi:type="dcterms:W3CDTF">2021-01-05T11:19:00Z</dcterms:modified>
</cp:coreProperties>
</file>