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08D" w:rsidRDefault="007E608D">
      <w:r>
        <w:t>E</w:t>
      </w:r>
    </w:p>
    <w:p w:rsidR="00395E76" w:rsidRDefault="007E608D">
      <w:bookmarkStart w:id="0" w:name="_GoBack"/>
      <w:r>
        <w:rPr>
          <w:noProof/>
          <w:lang w:eastAsia="en-GB"/>
        </w:rPr>
        <w:drawing>
          <wp:inline distT="0" distB="0" distL="0" distR="0" wp14:anchorId="2D498F5C" wp14:editId="2D3EB09A">
            <wp:extent cx="4924425" cy="292435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8959" t="23102" r="20632" b="13122"/>
                    <a:stretch/>
                  </pic:blipFill>
                  <pic:spPr bwMode="auto">
                    <a:xfrm>
                      <a:off x="0" y="0"/>
                      <a:ext cx="4953247" cy="2941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7E608D" w:rsidRDefault="005314F8"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201295</wp:posOffset>
            </wp:positionV>
            <wp:extent cx="4883785" cy="2900045"/>
            <wp:effectExtent l="0" t="0" r="0" b="0"/>
            <wp:wrapTight wrapText="bothSides">
              <wp:wrapPolygon edited="0">
                <wp:start x="0" y="0"/>
                <wp:lineTo x="0" y="21425"/>
                <wp:lineTo x="21485" y="21425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59" t="23102" r="20632" b="13122"/>
                    <a:stretch/>
                  </pic:blipFill>
                  <pic:spPr bwMode="auto">
                    <a:xfrm>
                      <a:off x="0" y="0"/>
                      <a:ext cx="4883785" cy="290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5314F8" w:rsidRDefault="005314F8"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390E9FDA" wp14:editId="01174E08">
            <wp:simplePos x="0" y="0"/>
            <wp:positionH relativeFrom="column">
              <wp:posOffset>0</wp:posOffset>
            </wp:positionH>
            <wp:positionV relativeFrom="paragraph">
              <wp:posOffset>8890</wp:posOffset>
            </wp:positionV>
            <wp:extent cx="4883785" cy="2900045"/>
            <wp:effectExtent l="0" t="0" r="0" b="0"/>
            <wp:wrapTight wrapText="bothSides">
              <wp:wrapPolygon edited="0">
                <wp:start x="0" y="0"/>
                <wp:lineTo x="0" y="21425"/>
                <wp:lineTo x="21485" y="21425"/>
                <wp:lineTo x="2148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59" t="23102" r="20632" b="13122"/>
                    <a:stretch/>
                  </pic:blipFill>
                  <pic:spPr bwMode="auto">
                    <a:xfrm>
                      <a:off x="0" y="0"/>
                      <a:ext cx="4883785" cy="290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5314F8" w:rsidRDefault="005314F8"/>
    <w:p w:rsidR="007E608D" w:rsidRDefault="007E608D">
      <w:r>
        <w:t>F</w:t>
      </w:r>
    </w:p>
    <w:p w:rsidR="007E608D" w:rsidRDefault="007E608D">
      <w:r>
        <w:rPr>
          <w:noProof/>
          <w:lang w:eastAsia="en-GB"/>
        </w:rPr>
        <w:drawing>
          <wp:inline distT="0" distB="0" distL="0" distR="0" wp14:anchorId="0D2D0E8F" wp14:editId="149440CB">
            <wp:extent cx="5460890" cy="2838893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8959" t="23101" r="20632" b="21069"/>
                    <a:stretch/>
                  </pic:blipFill>
                  <pic:spPr bwMode="auto">
                    <a:xfrm>
                      <a:off x="0" y="0"/>
                      <a:ext cx="5475830" cy="2846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/>
    <w:p w:rsidR="007E608D" w:rsidRDefault="007E608D">
      <w:r>
        <w:rPr>
          <w:noProof/>
          <w:lang w:eastAsia="en-GB"/>
        </w:rPr>
        <w:drawing>
          <wp:inline distT="0" distB="0" distL="0" distR="0" wp14:anchorId="6F79A213" wp14:editId="284B92D0">
            <wp:extent cx="5460890" cy="2838893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8959" t="23101" r="20632" b="21069"/>
                    <a:stretch/>
                  </pic:blipFill>
                  <pic:spPr bwMode="auto">
                    <a:xfrm>
                      <a:off x="0" y="0"/>
                      <a:ext cx="5475830" cy="2846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/>
    <w:p w:rsidR="007E608D" w:rsidRDefault="007E608D">
      <w:r>
        <w:rPr>
          <w:noProof/>
          <w:lang w:eastAsia="en-GB"/>
        </w:rPr>
        <w:drawing>
          <wp:inline distT="0" distB="0" distL="0" distR="0" wp14:anchorId="6F79A213" wp14:editId="284B92D0">
            <wp:extent cx="5460890" cy="2838893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18959" t="23101" r="20632" b="21069"/>
                    <a:stretch/>
                  </pic:blipFill>
                  <pic:spPr bwMode="auto">
                    <a:xfrm>
                      <a:off x="0" y="0"/>
                      <a:ext cx="5475830" cy="2846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/>
    <w:p w:rsidR="007E608D" w:rsidRDefault="007E608D">
      <w:r>
        <w:t>H</w:t>
      </w:r>
    </w:p>
    <w:p w:rsidR="007E608D" w:rsidRDefault="007E608D">
      <w:r>
        <w:rPr>
          <w:noProof/>
          <w:lang w:eastAsia="en-GB"/>
        </w:rPr>
        <w:drawing>
          <wp:inline distT="0" distB="0" distL="0" distR="0" wp14:anchorId="4B4C8C72" wp14:editId="12C8C081">
            <wp:extent cx="6107786" cy="3668233"/>
            <wp:effectExtent l="0" t="0" r="762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402" t="17162" r="17844" b="14767"/>
                    <a:stretch/>
                  </pic:blipFill>
                  <pic:spPr bwMode="auto">
                    <a:xfrm>
                      <a:off x="0" y="0"/>
                      <a:ext cx="6122029" cy="3676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/>
    <w:p w:rsidR="007E608D" w:rsidRDefault="007E608D"/>
    <w:p w:rsidR="007E608D" w:rsidRDefault="007E608D"/>
    <w:p w:rsidR="007E608D" w:rsidRDefault="007E608D">
      <w:r>
        <w:rPr>
          <w:noProof/>
          <w:lang w:eastAsia="en-GB"/>
        </w:rPr>
        <w:drawing>
          <wp:inline distT="0" distB="0" distL="0" distR="0" wp14:anchorId="68AD4C00" wp14:editId="5B497B62">
            <wp:extent cx="6230679" cy="37417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402" t="17162" r="17844" b="14767"/>
                    <a:stretch/>
                  </pic:blipFill>
                  <pic:spPr bwMode="auto">
                    <a:xfrm>
                      <a:off x="0" y="0"/>
                      <a:ext cx="6244629" cy="3750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/>
    <w:p w:rsidR="007E608D" w:rsidRDefault="007E608D"/>
    <w:p w:rsidR="007E608D" w:rsidRDefault="007E608D"/>
    <w:p w:rsidR="007E608D" w:rsidRDefault="007E608D"/>
    <w:p w:rsidR="007E608D" w:rsidRDefault="007E608D"/>
    <w:p w:rsidR="007E608D" w:rsidRDefault="007E608D">
      <w:r>
        <w:t>S</w:t>
      </w:r>
    </w:p>
    <w:p w:rsidR="007E608D" w:rsidRDefault="007E608D">
      <w:r>
        <w:rPr>
          <w:noProof/>
          <w:lang w:eastAsia="en-GB"/>
        </w:rPr>
        <w:drawing>
          <wp:inline distT="0" distB="0" distL="0" distR="0" wp14:anchorId="3A97297C" wp14:editId="541F3A8F">
            <wp:extent cx="6124353" cy="322217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402" t="17162" r="17844" b="23197"/>
                    <a:stretch/>
                  </pic:blipFill>
                  <pic:spPr bwMode="auto">
                    <a:xfrm>
                      <a:off x="0" y="0"/>
                      <a:ext cx="6137538" cy="3229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>
      <w:r>
        <w:rPr>
          <w:noProof/>
          <w:lang w:eastAsia="en-GB"/>
        </w:rPr>
        <w:drawing>
          <wp:inline distT="0" distB="0" distL="0" distR="0" wp14:anchorId="4E0B5542" wp14:editId="23D29FA4">
            <wp:extent cx="5719197" cy="3009013"/>
            <wp:effectExtent l="0" t="0" r="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402" t="17162" r="17844" b="23197"/>
                    <a:stretch/>
                  </pic:blipFill>
                  <pic:spPr bwMode="auto">
                    <a:xfrm>
                      <a:off x="0" y="0"/>
                      <a:ext cx="5731510" cy="3015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608D" w:rsidRDefault="007E608D">
      <w:r>
        <w:rPr>
          <w:noProof/>
          <w:lang w:eastAsia="en-GB"/>
        </w:rPr>
        <w:drawing>
          <wp:inline distT="0" distB="0" distL="0" distR="0" wp14:anchorId="4E0B5542" wp14:editId="23D29FA4">
            <wp:extent cx="5719197" cy="3009013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8402" t="17162" r="17844" b="23197"/>
                    <a:stretch/>
                  </pic:blipFill>
                  <pic:spPr bwMode="auto">
                    <a:xfrm>
                      <a:off x="0" y="0"/>
                      <a:ext cx="5731510" cy="3015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E608D" w:rsidSect="007E608D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8D"/>
    <w:rsid w:val="00395E76"/>
    <w:rsid w:val="005314F8"/>
    <w:rsid w:val="007E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113AC"/>
  <w15:docId w15:val="{40A5B382-8FD5-4015-AFAC-E45FC3FC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6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ADF344D3</Template>
  <TotalTime>14</TotalTime>
  <Pages>5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Bleakley</dc:creator>
  <cp:lastModifiedBy>J Killough</cp:lastModifiedBy>
  <cp:revision>2</cp:revision>
  <cp:lastPrinted>2018-03-22T11:40:00Z</cp:lastPrinted>
  <dcterms:created xsi:type="dcterms:W3CDTF">2017-04-28T11:01:00Z</dcterms:created>
  <dcterms:modified xsi:type="dcterms:W3CDTF">2018-03-22T11:47:00Z</dcterms:modified>
</cp:coreProperties>
</file>