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F6B" w:rsidRDefault="0034096D">
      <w:pPr>
        <w:rPr>
          <w:noProof/>
          <w:lang w:eastAsia="en-GB"/>
        </w:rPr>
      </w:pPr>
      <w:r>
        <w:rPr>
          <w:noProof/>
          <w:lang w:eastAsia="en-GB"/>
        </w:rPr>
        <w:t>E</w:t>
      </w:r>
    </w:p>
    <w:p w:rsidR="0034096D" w:rsidRDefault="0034096D" w:rsidP="0034096D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3338CFB" wp14:editId="5BB44CA7">
            <wp:extent cx="4537512" cy="2663687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017" t="21179" r="23076" b="20442"/>
                    <a:stretch/>
                  </pic:blipFill>
                  <pic:spPr bwMode="auto">
                    <a:xfrm>
                      <a:off x="0" y="0"/>
                      <a:ext cx="4535571" cy="2662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</w:t>
      </w:r>
      <w:r>
        <w:rPr>
          <w:noProof/>
          <w:lang w:eastAsia="en-GB"/>
        </w:rPr>
        <w:drawing>
          <wp:inline distT="0" distB="0" distL="0" distR="0" wp14:anchorId="1F2AE97C" wp14:editId="4C4BFE3B">
            <wp:extent cx="4531867" cy="2660373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017" t="21179" r="23076" b="20442"/>
                    <a:stretch/>
                  </pic:blipFill>
                  <pic:spPr bwMode="auto">
                    <a:xfrm>
                      <a:off x="0" y="0"/>
                      <a:ext cx="4529928" cy="2659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96D" w:rsidRDefault="0034096D" w:rsidP="0034096D">
      <w:pPr>
        <w:rPr>
          <w:noProof/>
          <w:lang w:eastAsia="en-GB"/>
        </w:rPr>
      </w:pPr>
    </w:p>
    <w:p w:rsidR="0034096D" w:rsidRDefault="0034096D" w:rsidP="0034096D">
      <w:r>
        <w:rPr>
          <w:noProof/>
          <w:lang w:eastAsia="en-GB"/>
        </w:rPr>
        <w:drawing>
          <wp:inline distT="0" distB="0" distL="0" distR="0" wp14:anchorId="4A3D8A32" wp14:editId="35EB7CC7">
            <wp:extent cx="4531867" cy="2660373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017" t="21179" r="23076" b="20442"/>
                    <a:stretch/>
                  </pic:blipFill>
                  <pic:spPr bwMode="auto">
                    <a:xfrm>
                      <a:off x="0" y="0"/>
                      <a:ext cx="4529928" cy="2659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noProof/>
          <w:lang w:eastAsia="en-GB"/>
        </w:rPr>
        <w:drawing>
          <wp:inline distT="0" distB="0" distL="0" distR="0" wp14:anchorId="4A3D8A32" wp14:editId="35EB7CC7">
            <wp:extent cx="4531867" cy="2660373"/>
            <wp:effectExtent l="0" t="0" r="254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017" t="21179" r="23076" b="20442"/>
                    <a:stretch/>
                  </pic:blipFill>
                  <pic:spPr bwMode="auto">
                    <a:xfrm>
                      <a:off x="0" y="0"/>
                      <a:ext cx="4529928" cy="2659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t xml:space="preserve">                                                                      </w:t>
      </w:r>
    </w:p>
    <w:p w:rsidR="0034096D" w:rsidRDefault="0034096D"/>
    <w:p w:rsidR="0034096D" w:rsidRDefault="0034096D"/>
    <w:p w:rsidR="0034096D" w:rsidRDefault="0034096D">
      <w:r>
        <w:lastRenderedPageBreak/>
        <w:t>F</w:t>
      </w:r>
    </w:p>
    <w:p w:rsidR="0034096D" w:rsidRDefault="0034096D">
      <w:r>
        <w:rPr>
          <w:noProof/>
          <w:lang w:eastAsia="en-GB"/>
        </w:rPr>
        <w:drawing>
          <wp:inline distT="0" distB="0" distL="0" distR="0" wp14:anchorId="4A3D8A32" wp14:editId="35EB7CC7">
            <wp:extent cx="4523966" cy="1630017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705" t="20829" r="22388" b="43339"/>
                    <a:stretch/>
                  </pic:blipFill>
                  <pic:spPr bwMode="auto">
                    <a:xfrm>
                      <a:off x="0" y="0"/>
                      <a:ext cx="4523966" cy="1630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  <w:lang w:eastAsia="en-GB"/>
        </w:rPr>
        <w:drawing>
          <wp:inline distT="0" distB="0" distL="0" distR="0" wp14:anchorId="4C996F4A" wp14:editId="354F3C15">
            <wp:extent cx="4523966" cy="1630017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705" t="20829" r="22388" b="43339"/>
                    <a:stretch/>
                  </pic:blipFill>
                  <pic:spPr bwMode="auto">
                    <a:xfrm>
                      <a:off x="0" y="0"/>
                      <a:ext cx="4523966" cy="1630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96D" w:rsidRDefault="0034096D"/>
    <w:p w:rsidR="0034096D" w:rsidRDefault="0034096D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C996F4A" wp14:editId="354F3C15">
            <wp:extent cx="4523966" cy="1630017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705" t="20829" r="22388" b="43339"/>
                    <a:stretch/>
                  </pic:blipFill>
                  <pic:spPr bwMode="auto">
                    <a:xfrm>
                      <a:off x="0" y="0"/>
                      <a:ext cx="4523966" cy="1630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4C996F4A" wp14:editId="354F3C15">
            <wp:extent cx="4523966" cy="1630017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705" t="20829" r="22388" b="43339"/>
                    <a:stretch/>
                  </pic:blipFill>
                  <pic:spPr bwMode="auto">
                    <a:xfrm>
                      <a:off x="0" y="0"/>
                      <a:ext cx="4523966" cy="1630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96D" w:rsidRDefault="0034096D">
      <w:pPr>
        <w:rPr>
          <w:noProof/>
          <w:lang w:eastAsia="en-GB"/>
        </w:rPr>
      </w:pPr>
    </w:p>
    <w:p w:rsidR="0034096D" w:rsidRDefault="0034096D">
      <w:r>
        <w:rPr>
          <w:noProof/>
          <w:lang w:eastAsia="en-GB"/>
        </w:rPr>
        <w:drawing>
          <wp:inline distT="0" distB="0" distL="0" distR="0" wp14:anchorId="4C996F4A" wp14:editId="354F3C15">
            <wp:extent cx="4523966" cy="1630017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705" t="20829" r="22388" b="43339"/>
                    <a:stretch/>
                  </pic:blipFill>
                  <pic:spPr bwMode="auto">
                    <a:xfrm>
                      <a:off x="0" y="0"/>
                      <a:ext cx="4523966" cy="1630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eastAsia="en-GB"/>
        </w:rPr>
        <w:drawing>
          <wp:inline distT="0" distB="0" distL="0" distR="0" wp14:anchorId="4C996F4A" wp14:editId="354F3C15">
            <wp:extent cx="4523966" cy="1630017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705" t="20829" r="22388" b="43339"/>
                    <a:stretch/>
                  </pic:blipFill>
                  <pic:spPr bwMode="auto">
                    <a:xfrm>
                      <a:off x="0" y="0"/>
                      <a:ext cx="4523966" cy="1630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96D" w:rsidRDefault="0034096D"/>
    <w:p w:rsidR="0034096D" w:rsidRDefault="0034096D"/>
    <w:p w:rsidR="0034096D" w:rsidRDefault="0034096D">
      <w:r>
        <w:lastRenderedPageBreak/>
        <w:t>H</w:t>
      </w:r>
    </w:p>
    <w:p w:rsidR="0034096D" w:rsidRDefault="0034096D">
      <w:r>
        <w:rPr>
          <w:noProof/>
          <w:lang w:eastAsia="en-GB"/>
        </w:rPr>
        <w:drawing>
          <wp:inline distT="0" distB="0" distL="0" distR="0" wp14:anchorId="1578DAE5" wp14:editId="32DE5651">
            <wp:extent cx="4668760" cy="286246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416" t="17143" r="21821" b="20953"/>
                    <a:stretch/>
                  </pic:blipFill>
                  <pic:spPr bwMode="auto">
                    <a:xfrm>
                      <a:off x="0" y="0"/>
                      <a:ext cx="4674472" cy="2865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rPr>
          <w:noProof/>
          <w:lang w:eastAsia="en-GB"/>
        </w:rPr>
        <w:drawing>
          <wp:inline distT="0" distB="0" distL="0" distR="0" wp14:anchorId="16377900" wp14:editId="6929A1E1">
            <wp:extent cx="4668760" cy="286246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416" t="17143" r="21821" b="20953"/>
                    <a:stretch/>
                  </pic:blipFill>
                  <pic:spPr bwMode="auto">
                    <a:xfrm>
                      <a:off x="0" y="0"/>
                      <a:ext cx="4674472" cy="2865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96D" w:rsidRDefault="0034096D"/>
    <w:p w:rsidR="0034096D" w:rsidRDefault="0034096D">
      <w:r>
        <w:rPr>
          <w:noProof/>
          <w:lang w:eastAsia="en-GB"/>
        </w:rPr>
        <w:drawing>
          <wp:inline distT="0" distB="0" distL="0" distR="0" wp14:anchorId="16377900" wp14:editId="6929A1E1">
            <wp:extent cx="4668760" cy="286246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416" t="17143" r="21821" b="20953"/>
                    <a:stretch/>
                  </pic:blipFill>
                  <pic:spPr bwMode="auto">
                    <a:xfrm>
                      <a:off x="0" y="0"/>
                      <a:ext cx="4674472" cy="2865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</w:t>
      </w:r>
      <w:r>
        <w:rPr>
          <w:noProof/>
          <w:lang w:eastAsia="en-GB"/>
        </w:rPr>
        <w:drawing>
          <wp:inline distT="0" distB="0" distL="0" distR="0" wp14:anchorId="16377900" wp14:editId="6929A1E1">
            <wp:extent cx="4668760" cy="2862469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416" t="17143" r="21821" b="20953"/>
                    <a:stretch/>
                  </pic:blipFill>
                  <pic:spPr bwMode="auto">
                    <a:xfrm>
                      <a:off x="0" y="0"/>
                      <a:ext cx="4674472" cy="2865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96D" w:rsidRDefault="0034096D"/>
    <w:p w:rsidR="0034096D" w:rsidRDefault="0034096D">
      <w:r>
        <w:lastRenderedPageBreak/>
        <w:t>S</w:t>
      </w:r>
    </w:p>
    <w:p w:rsidR="0034096D" w:rsidRDefault="0034096D">
      <w:r>
        <w:rPr>
          <w:noProof/>
          <w:lang w:eastAsia="en-GB"/>
        </w:rPr>
        <w:drawing>
          <wp:inline distT="0" distB="0" distL="0" distR="0" wp14:anchorId="16377900" wp14:editId="6929A1E1">
            <wp:extent cx="4667416" cy="2464904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416" t="17143" r="21821" b="29535"/>
                    <a:stretch/>
                  </pic:blipFill>
                  <pic:spPr bwMode="auto">
                    <a:xfrm>
                      <a:off x="0" y="0"/>
                      <a:ext cx="4674472" cy="2468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rPr>
          <w:noProof/>
          <w:lang w:eastAsia="en-GB"/>
        </w:rPr>
        <w:drawing>
          <wp:inline distT="0" distB="0" distL="0" distR="0" wp14:anchorId="61EF4436" wp14:editId="3318C7B3">
            <wp:extent cx="4667416" cy="2464904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416" t="17143" r="21821" b="29535"/>
                    <a:stretch/>
                  </pic:blipFill>
                  <pic:spPr bwMode="auto">
                    <a:xfrm>
                      <a:off x="0" y="0"/>
                      <a:ext cx="4674472" cy="2468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96D" w:rsidRDefault="0034096D" w:rsidP="0034096D">
      <w:pPr>
        <w:tabs>
          <w:tab w:val="left" w:pos="4157"/>
        </w:tabs>
      </w:pPr>
      <w:r>
        <w:tab/>
      </w:r>
    </w:p>
    <w:p w:rsidR="0034096D" w:rsidRPr="0034096D" w:rsidRDefault="0034096D" w:rsidP="0034096D">
      <w:pPr>
        <w:tabs>
          <w:tab w:val="left" w:pos="4157"/>
        </w:tabs>
      </w:pPr>
      <w:r>
        <w:rPr>
          <w:noProof/>
          <w:lang w:eastAsia="en-GB"/>
        </w:rPr>
        <w:drawing>
          <wp:inline distT="0" distB="0" distL="0" distR="0" wp14:anchorId="61EF4436" wp14:editId="3318C7B3">
            <wp:extent cx="4667416" cy="2464904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416" t="17143" r="21821" b="29535"/>
                    <a:stretch/>
                  </pic:blipFill>
                  <pic:spPr bwMode="auto">
                    <a:xfrm>
                      <a:off x="0" y="0"/>
                      <a:ext cx="4674472" cy="2468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</w:t>
      </w:r>
      <w:bookmarkStart w:id="0" w:name="_GoBack"/>
      <w:bookmarkEnd w:id="0"/>
      <w:r>
        <w:t xml:space="preserve">    </w:t>
      </w:r>
      <w:r>
        <w:rPr>
          <w:noProof/>
          <w:lang w:eastAsia="en-GB"/>
        </w:rPr>
        <w:drawing>
          <wp:inline distT="0" distB="0" distL="0" distR="0" wp14:anchorId="61EF4436" wp14:editId="3318C7B3">
            <wp:extent cx="4667416" cy="2464904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416" t="17143" r="21821" b="29535"/>
                    <a:stretch/>
                  </pic:blipFill>
                  <pic:spPr bwMode="auto">
                    <a:xfrm>
                      <a:off x="0" y="0"/>
                      <a:ext cx="4674472" cy="2468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4096D" w:rsidRPr="0034096D" w:rsidSect="0034096D">
      <w:pgSz w:w="16838" w:h="11906" w:orient="landscape"/>
      <w:pgMar w:top="426" w:right="426" w:bottom="42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96D"/>
    <w:rsid w:val="0034096D"/>
    <w:rsid w:val="0096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0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9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0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9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1329AD78</Template>
  <TotalTime>5</TotalTime>
  <Pages>4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Bleakley</dc:creator>
  <cp:lastModifiedBy>J Bleakley</cp:lastModifiedBy>
  <cp:revision>1</cp:revision>
  <cp:lastPrinted>2017-05-19T13:55:00Z</cp:lastPrinted>
  <dcterms:created xsi:type="dcterms:W3CDTF">2017-05-19T13:50:00Z</dcterms:created>
  <dcterms:modified xsi:type="dcterms:W3CDTF">2017-05-19T13:56:00Z</dcterms:modified>
</cp:coreProperties>
</file>