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83D" w:rsidRDefault="00394975" w:rsidP="00394975">
      <w:pPr>
        <w:rPr>
          <w:noProof/>
          <w:lang w:eastAsia="en-GB"/>
        </w:rPr>
      </w:pPr>
      <w:r>
        <w:rPr>
          <w:noProof/>
          <w:lang w:eastAsia="en-GB"/>
        </w:rPr>
        <w:t>E</w:t>
      </w:r>
    </w:p>
    <w:p w:rsidR="00394975" w:rsidRDefault="00394975" w:rsidP="00394975">
      <w:r>
        <w:rPr>
          <w:noProof/>
          <w:lang w:eastAsia="en-GB"/>
        </w:rPr>
        <w:drawing>
          <wp:inline distT="0" distB="0" distL="0" distR="0" wp14:anchorId="18CA08F5" wp14:editId="19C6697C">
            <wp:extent cx="4615892" cy="279465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0954" t="23636" r="22701" b="15682"/>
                    <a:stretch/>
                  </pic:blipFill>
                  <pic:spPr bwMode="auto">
                    <a:xfrm>
                      <a:off x="0" y="0"/>
                      <a:ext cx="4620838" cy="2797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en-GB"/>
        </w:rPr>
        <w:drawing>
          <wp:inline distT="0" distB="0" distL="0" distR="0" wp14:anchorId="18CA08F5" wp14:editId="19C6697C">
            <wp:extent cx="4615892" cy="279465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0954" t="23636" r="22701" b="15682"/>
                    <a:stretch/>
                  </pic:blipFill>
                  <pic:spPr bwMode="auto">
                    <a:xfrm>
                      <a:off x="0" y="0"/>
                      <a:ext cx="4620838" cy="2797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4975" w:rsidRDefault="00394975" w:rsidP="00394975"/>
    <w:p w:rsidR="00394975" w:rsidRDefault="00394975" w:rsidP="00394975">
      <w:r>
        <w:rPr>
          <w:noProof/>
          <w:lang w:eastAsia="en-GB"/>
        </w:rPr>
        <w:drawing>
          <wp:inline distT="0" distB="0" distL="0" distR="0" wp14:anchorId="18CA08F5" wp14:editId="19C6697C">
            <wp:extent cx="4615892" cy="2794655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0954" t="23636" r="22701" b="15682"/>
                    <a:stretch/>
                  </pic:blipFill>
                  <pic:spPr bwMode="auto">
                    <a:xfrm>
                      <a:off x="0" y="0"/>
                      <a:ext cx="4620838" cy="2797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en-GB"/>
        </w:rPr>
        <w:drawing>
          <wp:inline distT="0" distB="0" distL="0" distR="0" wp14:anchorId="18CA08F5" wp14:editId="19C6697C">
            <wp:extent cx="4615892" cy="2794655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0954" t="23636" r="22701" b="15682"/>
                    <a:stretch/>
                  </pic:blipFill>
                  <pic:spPr bwMode="auto">
                    <a:xfrm>
                      <a:off x="0" y="0"/>
                      <a:ext cx="4620838" cy="2797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4975" w:rsidRDefault="00394975" w:rsidP="00394975"/>
    <w:p w:rsidR="00394975" w:rsidRDefault="00394975" w:rsidP="00394975">
      <w:r>
        <w:lastRenderedPageBreak/>
        <w:t>S</w:t>
      </w:r>
    </w:p>
    <w:p w:rsidR="00394975" w:rsidRDefault="00394975" w:rsidP="00394975">
      <w:r>
        <w:rPr>
          <w:noProof/>
          <w:lang w:eastAsia="en-GB"/>
        </w:rPr>
        <w:drawing>
          <wp:inline distT="0" distB="0" distL="0" distR="0" wp14:anchorId="18CA08F5" wp14:editId="19C6697C">
            <wp:extent cx="4615480" cy="18288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0954" t="23636" r="22701" b="36650"/>
                    <a:stretch/>
                  </pic:blipFill>
                  <pic:spPr bwMode="auto">
                    <a:xfrm>
                      <a:off x="0" y="0"/>
                      <a:ext cx="4620838" cy="18309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en-GB"/>
        </w:rPr>
        <w:drawing>
          <wp:inline distT="0" distB="0" distL="0" distR="0" wp14:anchorId="27514A81" wp14:editId="74A3EC22">
            <wp:extent cx="4615480" cy="18288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0954" t="23636" r="22701" b="36650"/>
                    <a:stretch/>
                  </pic:blipFill>
                  <pic:spPr bwMode="auto">
                    <a:xfrm>
                      <a:off x="0" y="0"/>
                      <a:ext cx="4620838" cy="18309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4975" w:rsidRDefault="00394975" w:rsidP="00394975"/>
    <w:p w:rsidR="00394975" w:rsidRDefault="00394975" w:rsidP="00394975">
      <w:r>
        <w:rPr>
          <w:noProof/>
          <w:lang w:eastAsia="en-GB"/>
        </w:rPr>
        <w:drawing>
          <wp:inline distT="0" distB="0" distL="0" distR="0" wp14:anchorId="27514A81" wp14:editId="74A3EC22">
            <wp:extent cx="4615480" cy="18288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0954" t="23636" r="22701" b="36650"/>
                    <a:stretch/>
                  </pic:blipFill>
                  <pic:spPr bwMode="auto">
                    <a:xfrm>
                      <a:off x="0" y="0"/>
                      <a:ext cx="4620838" cy="18309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en-GB"/>
        </w:rPr>
        <w:drawing>
          <wp:inline distT="0" distB="0" distL="0" distR="0" wp14:anchorId="27514A81" wp14:editId="74A3EC22">
            <wp:extent cx="4615480" cy="18288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0954" t="23636" r="22701" b="36650"/>
                    <a:stretch/>
                  </pic:blipFill>
                  <pic:spPr bwMode="auto">
                    <a:xfrm>
                      <a:off x="0" y="0"/>
                      <a:ext cx="4620838" cy="18309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4975" w:rsidRDefault="00394975" w:rsidP="00394975"/>
    <w:p w:rsidR="00394975" w:rsidRDefault="00394975" w:rsidP="00394975">
      <w:r>
        <w:rPr>
          <w:noProof/>
          <w:lang w:eastAsia="en-GB"/>
        </w:rPr>
        <w:drawing>
          <wp:inline distT="0" distB="0" distL="0" distR="0" wp14:anchorId="27514A81" wp14:editId="74A3EC22">
            <wp:extent cx="4615480" cy="18288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0954" t="23636" r="22701" b="36650"/>
                    <a:stretch/>
                  </pic:blipFill>
                  <pic:spPr bwMode="auto">
                    <a:xfrm>
                      <a:off x="0" y="0"/>
                      <a:ext cx="4620838" cy="18309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en-GB"/>
        </w:rPr>
        <w:drawing>
          <wp:inline distT="0" distB="0" distL="0" distR="0" wp14:anchorId="27514A81" wp14:editId="74A3EC22">
            <wp:extent cx="4615480" cy="18288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0954" t="23636" r="22701" b="36650"/>
                    <a:stretch/>
                  </pic:blipFill>
                  <pic:spPr bwMode="auto">
                    <a:xfrm>
                      <a:off x="0" y="0"/>
                      <a:ext cx="4620838" cy="18309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4975" w:rsidRDefault="00394975" w:rsidP="00394975">
      <w:r>
        <w:lastRenderedPageBreak/>
        <w:t>H</w:t>
      </w:r>
    </w:p>
    <w:p w:rsidR="00394975" w:rsidRDefault="00394975" w:rsidP="00394975">
      <w:r>
        <w:rPr>
          <w:noProof/>
          <w:lang w:eastAsia="en-GB"/>
        </w:rPr>
        <w:drawing>
          <wp:inline distT="0" distB="0" distL="0" distR="0" wp14:anchorId="6770A55C" wp14:editId="68A24D2F">
            <wp:extent cx="4733585" cy="2794406"/>
            <wp:effectExtent l="0" t="0" r="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0913" t="17943" r="20532" b="20569"/>
                    <a:stretch/>
                  </pic:blipFill>
                  <pic:spPr bwMode="auto">
                    <a:xfrm>
                      <a:off x="0" y="0"/>
                      <a:ext cx="4736308" cy="27960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en-GB"/>
        </w:rPr>
        <w:drawing>
          <wp:inline distT="0" distB="0" distL="0" distR="0" wp14:anchorId="1A02EE6A" wp14:editId="7D812142">
            <wp:extent cx="4733585" cy="2794406"/>
            <wp:effectExtent l="0" t="0" r="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0913" t="17943" r="20532" b="20569"/>
                    <a:stretch/>
                  </pic:blipFill>
                  <pic:spPr bwMode="auto">
                    <a:xfrm>
                      <a:off x="0" y="0"/>
                      <a:ext cx="4736308" cy="27960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4975" w:rsidRDefault="00394975" w:rsidP="00394975"/>
    <w:p w:rsidR="00394975" w:rsidRDefault="00394975" w:rsidP="00394975">
      <w:r>
        <w:rPr>
          <w:noProof/>
          <w:lang w:eastAsia="en-GB"/>
        </w:rPr>
        <w:drawing>
          <wp:inline distT="0" distB="0" distL="0" distR="0" wp14:anchorId="1A02EE6A" wp14:editId="7D812142">
            <wp:extent cx="4733585" cy="2794406"/>
            <wp:effectExtent l="0" t="0" r="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0913" t="17943" r="20532" b="20569"/>
                    <a:stretch/>
                  </pic:blipFill>
                  <pic:spPr bwMode="auto">
                    <a:xfrm>
                      <a:off x="0" y="0"/>
                      <a:ext cx="4736308" cy="27960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en-GB"/>
        </w:rPr>
        <w:drawing>
          <wp:inline distT="0" distB="0" distL="0" distR="0" wp14:anchorId="1A02EE6A" wp14:editId="7D812142">
            <wp:extent cx="4733585" cy="2794406"/>
            <wp:effectExtent l="0" t="0" r="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0913" t="17943" r="20532" b="20569"/>
                    <a:stretch/>
                  </pic:blipFill>
                  <pic:spPr bwMode="auto">
                    <a:xfrm>
                      <a:off x="0" y="0"/>
                      <a:ext cx="4736308" cy="27960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4975" w:rsidRDefault="00394975" w:rsidP="00394975"/>
    <w:p w:rsidR="00394975" w:rsidRDefault="00394975" w:rsidP="00394975">
      <w:r>
        <w:lastRenderedPageBreak/>
        <w:t>S</w:t>
      </w:r>
    </w:p>
    <w:p w:rsidR="00394975" w:rsidRDefault="00394975" w:rsidP="00394975">
      <w:r>
        <w:rPr>
          <w:noProof/>
          <w:lang w:eastAsia="en-GB"/>
        </w:rPr>
        <w:drawing>
          <wp:inline distT="0" distB="0" distL="0" distR="0" wp14:anchorId="1A02EE6A" wp14:editId="7D812142">
            <wp:extent cx="4732935" cy="2472537"/>
            <wp:effectExtent l="0" t="0" r="0" b="444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0913" t="17943" r="20532" b="27644"/>
                    <a:stretch/>
                  </pic:blipFill>
                  <pic:spPr bwMode="auto">
                    <a:xfrm>
                      <a:off x="0" y="0"/>
                      <a:ext cx="4736308" cy="24742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en-GB"/>
        </w:rPr>
        <w:drawing>
          <wp:inline distT="0" distB="0" distL="0" distR="0" wp14:anchorId="747210D9" wp14:editId="56FD3C02">
            <wp:extent cx="4732935" cy="2472537"/>
            <wp:effectExtent l="0" t="0" r="0" b="444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0913" t="17943" r="20532" b="27644"/>
                    <a:stretch/>
                  </pic:blipFill>
                  <pic:spPr bwMode="auto">
                    <a:xfrm>
                      <a:off x="0" y="0"/>
                      <a:ext cx="4736308" cy="24742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4975" w:rsidRDefault="00394975" w:rsidP="00394975"/>
    <w:p w:rsidR="00394975" w:rsidRDefault="00394975" w:rsidP="00394975">
      <w:bookmarkStart w:id="0" w:name="_GoBack"/>
      <w:r>
        <w:rPr>
          <w:noProof/>
          <w:lang w:eastAsia="en-GB"/>
        </w:rPr>
        <w:drawing>
          <wp:inline distT="0" distB="0" distL="0" distR="0" wp14:anchorId="747210D9" wp14:editId="56FD3C02">
            <wp:extent cx="4732935" cy="2472537"/>
            <wp:effectExtent l="0" t="0" r="0" b="444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0913" t="17943" r="20532" b="27644"/>
                    <a:stretch/>
                  </pic:blipFill>
                  <pic:spPr bwMode="auto">
                    <a:xfrm>
                      <a:off x="0" y="0"/>
                      <a:ext cx="4736308" cy="24742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  <w:r>
        <w:tab/>
      </w:r>
      <w:r>
        <w:rPr>
          <w:noProof/>
          <w:lang w:eastAsia="en-GB"/>
        </w:rPr>
        <w:drawing>
          <wp:inline distT="0" distB="0" distL="0" distR="0" wp14:anchorId="747210D9" wp14:editId="56FD3C02">
            <wp:extent cx="4732935" cy="2472537"/>
            <wp:effectExtent l="0" t="0" r="0" b="444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0913" t="17943" r="20532" b="27644"/>
                    <a:stretch/>
                  </pic:blipFill>
                  <pic:spPr bwMode="auto">
                    <a:xfrm>
                      <a:off x="0" y="0"/>
                      <a:ext cx="4736308" cy="24742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94975" w:rsidSect="00394975">
      <w:pgSz w:w="16838" w:h="11906" w:orient="landscape"/>
      <w:pgMar w:top="567" w:right="395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975"/>
    <w:rsid w:val="00394975"/>
    <w:rsid w:val="00520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4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49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4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49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5BA02-62EE-4CF5-8064-431C0ECFF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4A2F2B</Template>
  <TotalTime>27</TotalTime>
  <Pages>4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Bleakley</dc:creator>
  <cp:lastModifiedBy>J Bleakley</cp:lastModifiedBy>
  <cp:revision>1</cp:revision>
  <cp:lastPrinted>2017-06-05T07:31:00Z</cp:lastPrinted>
  <dcterms:created xsi:type="dcterms:W3CDTF">2017-06-05T07:27:00Z</dcterms:created>
  <dcterms:modified xsi:type="dcterms:W3CDTF">2017-06-05T07:54:00Z</dcterms:modified>
</cp:coreProperties>
</file>