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478" w:rsidRDefault="009F2478" w:rsidP="009F24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26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4"/>
        <w:gridCol w:w="3016"/>
        <w:gridCol w:w="3006"/>
      </w:tblGrid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tiny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hate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pear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pair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artist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cyclist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persist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motorist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chemist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scientist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dentist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soloist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violinist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geologist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dramatist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optimist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pianist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chiropodist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pessimist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pharmacist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ecologist</w:t>
            </w:r>
          </w:p>
        </w:tc>
      </w:tr>
      <w:tr w:rsidR="009F2478" w:rsidTr="00410A9E">
        <w:tc>
          <w:tcPr>
            <w:tcW w:w="3080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oculist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archaeologist</w:t>
            </w:r>
          </w:p>
        </w:tc>
        <w:tc>
          <w:tcPr>
            <w:tcW w:w="3081" w:type="dxa"/>
          </w:tcPr>
          <w:p w:rsidR="009F2478" w:rsidRDefault="009F2478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biologist</w:t>
            </w:r>
          </w:p>
        </w:tc>
      </w:tr>
    </w:tbl>
    <w:p w:rsidR="00820CCC" w:rsidRDefault="009F2478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9F2478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2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2020-03-17T10:07:00Z</dcterms:created>
  <dcterms:modified xsi:type="dcterms:W3CDTF">2020-03-17T10:07:00Z</dcterms:modified>
</cp:coreProperties>
</file>