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E1" w:rsidRDefault="00ED40E1" w:rsidP="00ED40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28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12"/>
        <w:gridCol w:w="3001"/>
        <w:gridCol w:w="3003"/>
      </w:tblGrid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crazy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creepy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scene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wild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scary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anxious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obvious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suspicious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mysterious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gracious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various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ambitious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envious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conscientious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hilarious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spacious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conscious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glorious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ferocious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atrocious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industrious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contagious</w:t>
            </w:r>
          </w:p>
        </w:tc>
      </w:tr>
      <w:tr w:rsidR="00ED40E1" w:rsidTr="00410A9E">
        <w:tc>
          <w:tcPr>
            <w:tcW w:w="3080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laborious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tedious</w:t>
            </w:r>
          </w:p>
        </w:tc>
        <w:tc>
          <w:tcPr>
            <w:tcW w:w="3081" w:type="dxa"/>
          </w:tcPr>
          <w:p w:rsidR="00ED40E1" w:rsidRDefault="00ED40E1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ED40E1" w:rsidRDefault="00ED40E1" w:rsidP="00ED40E1">
      <w:pPr>
        <w:rPr>
          <w:rFonts w:ascii="Comic Sans MS" w:hAnsi="Comic Sans MS"/>
          <w:sz w:val="24"/>
          <w:szCs w:val="24"/>
        </w:rPr>
      </w:pPr>
    </w:p>
    <w:p w:rsidR="00820CCC" w:rsidRDefault="00ED40E1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5C3123"/>
    <w:rsid w:val="009F2478"/>
    <w:rsid w:val="00A766C6"/>
    <w:rsid w:val="00ED40E1"/>
    <w:rsid w:val="00EE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4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2020-03-17T10:10:00Z</dcterms:created>
  <dcterms:modified xsi:type="dcterms:W3CDTF">2020-03-17T10:10:00Z</dcterms:modified>
</cp:coreProperties>
</file>