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561" w:rsidRDefault="00B40561" w:rsidP="00B4056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1 week 29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3002"/>
        <w:gridCol w:w="3002"/>
        <w:gridCol w:w="3012"/>
      </w:tblGrid>
      <w:tr w:rsidR="00B40561" w:rsidTr="00410A9E">
        <w:tc>
          <w:tcPr>
            <w:tcW w:w="3080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B40561" w:rsidTr="00410A9E">
        <w:tc>
          <w:tcPr>
            <w:tcW w:w="3080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nasty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calm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waist</w:t>
            </w:r>
          </w:p>
        </w:tc>
      </w:tr>
      <w:tr w:rsidR="00B40561" w:rsidTr="00410A9E">
        <w:tc>
          <w:tcPr>
            <w:tcW w:w="3080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good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stormy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waste</w:t>
            </w:r>
          </w:p>
        </w:tc>
      </w:tr>
      <w:tr w:rsidR="00B40561" w:rsidTr="00410A9E">
        <w:tc>
          <w:tcPr>
            <w:tcW w:w="3080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station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action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question</w:t>
            </w:r>
          </w:p>
        </w:tc>
      </w:tr>
      <w:tr w:rsidR="00B40561" w:rsidTr="00410A9E">
        <w:tc>
          <w:tcPr>
            <w:tcW w:w="3080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decoration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education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vibration</w:t>
            </w:r>
          </w:p>
        </w:tc>
      </w:tr>
      <w:tr w:rsidR="00B40561" w:rsidTr="00410A9E">
        <w:tc>
          <w:tcPr>
            <w:tcW w:w="3080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investigation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population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celebration</w:t>
            </w:r>
          </w:p>
        </w:tc>
      </w:tr>
      <w:tr w:rsidR="00B40561" w:rsidTr="00410A9E">
        <w:tc>
          <w:tcPr>
            <w:tcW w:w="3080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imitation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calculation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operation</w:t>
            </w:r>
          </w:p>
        </w:tc>
      </w:tr>
      <w:tr w:rsidR="00B40561" w:rsidTr="00410A9E">
        <w:tc>
          <w:tcPr>
            <w:tcW w:w="3080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inflation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speculation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rotation</w:t>
            </w:r>
          </w:p>
        </w:tc>
      </w:tr>
      <w:tr w:rsidR="00B40561" w:rsidTr="00410A9E">
        <w:tc>
          <w:tcPr>
            <w:tcW w:w="3080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hesitation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regulation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illustration</w:t>
            </w:r>
          </w:p>
        </w:tc>
      </w:tr>
      <w:tr w:rsidR="00B40561" w:rsidTr="00410A9E">
        <w:tc>
          <w:tcPr>
            <w:tcW w:w="3080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deliberation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accumulation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separation</w:t>
            </w:r>
          </w:p>
        </w:tc>
      </w:tr>
      <w:tr w:rsidR="00B40561" w:rsidTr="00410A9E">
        <w:tc>
          <w:tcPr>
            <w:tcW w:w="3080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vaccination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pollination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demonstration</w:t>
            </w:r>
          </w:p>
        </w:tc>
      </w:tr>
      <w:tr w:rsidR="00B40561" w:rsidTr="00410A9E">
        <w:tc>
          <w:tcPr>
            <w:tcW w:w="3080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inoculation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germination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concentration</w:t>
            </w:r>
          </w:p>
        </w:tc>
      </w:tr>
      <w:tr w:rsidR="00B40561" w:rsidTr="00410A9E">
        <w:tc>
          <w:tcPr>
            <w:tcW w:w="3080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fascination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imagination</w:t>
            </w:r>
          </w:p>
        </w:tc>
        <w:tc>
          <w:tcPr>
            <w:tcW w:w="3081" w:type="dxa"/>
          </w:tcPr>
          <w:p w:rsidR="00B40561" w:rsidRDefault="00B40561" w:rsidP="00410A9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820CCC" w:rsidRDefault="00B40561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537"/>
    <w:rsid w:val="00136ED4"/>
    <w:rsid w:val="00297B3B"/>
    <w:rsid w:val="00347537"/>
    <w:rsid w:val="005C3123"/>
    <w:rsid w:val="009F2478"/>
    <w:rsid w:val="00A766C6"/>
    <w:rsid w:val="00B40561"/>
    <w:rsid w:val="00ED40E1"/>
    <w:rsid w:val="00EE7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E6B32C-6616-4692-8937-1BA67CE8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0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F67457BA</Template>
  <TotalTime>0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2</cp:revision>
  <dcterms:created xsi:type="dcterms:W3CDTF">2020-03-17T10:11:00Z</dcterms:created>
  <dcterms:modified xsi:type="dcterms:W3CDTF">2020-03-17T10:11:00Z</dcterms:modified>
</cp:coreProperties>
</file>