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C7C" w:rsidRDefault="00AD5C7C" w:rsidP="00AD5C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30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8"/>
        <w:gridCol w:w="3005"/>
        <w:gridCol w:w="3003"/>
      </w:tblGrid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noisy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drab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dull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tail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disguise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despise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comprise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improvise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enterprise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chastise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surmise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merchandise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compromise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incise</w:t>
            </w:r>
          </w:p>
        </w:tc>
      </w:tr>
      <w:tr w:rsidR="00AD5C7C" w:rsidTr="00410A9E">
        <w:tc>
          <w:tcPr>
            <w:tcW w:w="3080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demise</w:t>
            </w:r>
          </w:p>
        </w:tc>
        <w:tc>
          <w:tcPr>
            <w:tcW w:w="3081" w:type="dxa"/>
          </w:tcPr>
          <w:p w:rsidR="00AD5C7C" w:rsidRDefault="00AD5C7C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20CCC" w:rsidRDefault="00AD5C7C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9F2478"/>
    <w:rsid w:val="00A766C6"/>
    <w:rsid w:val="00AD5C7C"/>
    <w:rsid w:val="00B40561"/>
    <w:rsid w:val="00ED40E1"/>
    <w:rsid w:val="00E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5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2020-03-17T10:11:00Z</dcterms:created>
  <dcterms:modified xsi:type="dcterms:W3CDTF">2020-03-17T10:11:00Z</dcterms:modified>
</cp:coreProperties>
</file>