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8B5" w:rsidRDefault="004F48B5" w:rsidP="004F48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31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6"/>
        <w:gridCol w:w="3003"/>
        <w:gridCol w:w="3007"/>
      </w:tblGrid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safe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dangerous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mist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fresh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ripe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missed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stable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vegetable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lovable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breakable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fashionable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valuable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reasonable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constable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advisable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probable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amiable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disposable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agreeable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variable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desirable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profitable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undeniable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available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amenable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mistakable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remarkable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pliable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assimilable</w:t>
            </w:r>
            <w:proofErr w:type="spellEnd"/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perishable</w:t>
            </w:r>
          </w:p>
        </w:tc>
      </w:tr>
      <w:tr w:rsidR="004F48B5" w:rsidTr="00410A9E">
        <w:tc>
          <w:tcPr>
            <w:tcW w:w="3080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reliable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memorable</w:t>
            </w:r>
          </w:p>
        </w:tc>
        <w:tc>
          <w:tcPr>
            <w:tcW w:w="3081" w:type="dxa"/>
          </w:tcPr>
          <w:p w:rsidR="004F48B5" w:rsidRDefault="004F48B5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miserable</w:t>
            </w:r>
          </w:p>
        </w:tc>
      </w:tr>
    </w:tbl>
    <w:p w:rsidR="00820CCC" w:rsidRDefault="004F48B5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37"/>
    <w:rsid w:val="00136ED4"/>
    <w:rsid w:val="00297B3B"/>
    <w:rsid w:val="00347537"/>
    <w:rsid w:val="004F48B5"/>
    <w:rsid w:val="005C3123"/>
    <w:rsid w:val="009F2478"/>
    <w:rsid w:val="00A766C6"/>
    <w:rsid w:val="00AD5C7C"/>
    <w:rsid w:val="00B40561"/>
    <w:rsid w:val="00ED40E1"/>
    <w:rsid w:val="00EE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E6B32C-6616-4692-8937-1BA67CE8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4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F67457BA</Template>
  <TotalTime>0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2</cp:revision>
  <dcterms:created xsi:type="dcterms:W3CDTF">2020-03-17T10:12:00Z</dcterms:created>
  <dcterms:modified xsi:type="dcterms:W3CDTF">2020-03-17T10:12:00Z</dcterms:modified>
</cp:coreProperties>
</file>