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65B" w:rsidRDefault="0063465B" w:rsidP="0063465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13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12"/>
        <w:gridCol w:w="2996"/>
        <w:gridCol w:w="3008"/>
      </w:tblGrid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unless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ambulance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fragrance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assistance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insurance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guidance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disturbance</w:t>
            </w:r>
          </w:p>
        </w:tc>
      </w:tr>
    </w:tbl>
    <w:p w:rsidR="00820CCC" w:rsidRDefault="0063465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65B"/>
    <w:rsid w:val="00136ED4"/>
    <w:rsid w:val="0063465B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265A4F-C71C-458E-8441-EA53C186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65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4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4C6B73C4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2021-01-04T11:51:00Z</dcterms:created>
  <dcterms:modified xsi:type="dcterms:W3CDTF">2021-01-04T11:52:00Z</dcterms:modified>
</cp:coreProperties>
</file>