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DDC" w:rsidRDefault="00835DDC" w:rsidP="00835D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13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9"/>
        <w:gridCol w:w="2994"/>
        <w:gridCol w:w="3013"/>
      </w:tblGrid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because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unless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threw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romance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balance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ambulance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fragrance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assistance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performance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insurance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guidance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clearance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disturbance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ignorance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nuisance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extravagance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allowance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substance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35DDC" w:rsidRDefault="00835DDC" w:rsidP="00835DDC">
      <w:pPr>
        <w:rPr>
          <w:rFonts w:ascii="Comic Sans MS" w:hAnsi="Comic Sans MS"/>
          <w:sz w:val="24"/>
          <w:szCs w:val="24"/>
        </w:rPr>
      </w:pPr>
    </w:p>
    <w:p w:rsidR="00820CCC" w:rsidRDefault="000447E0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DDC"/>
    <w:rsid w:val="00136ED4"/>
    <w:rsid w:val="00835DDC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DF05C1-101A-47EF-912D-1A64022D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DD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5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80946792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2021-01-04T11:50:00Z</dcterms:created>
  <dcterms:modified xsi:type="dcterms:W3CDTF">2021-01-04T11:50:00Z</dcterms:modified>
</cp:coreProperties>
</file>