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B80" w:rsidRDefault="00715231" w:rsidP="00794B80">
      <w:pPr>
        <w:rPr>
          <w:rStyle w:val="3dn2yr-messageoverview-message-overview-message-subject1"/>
          <w:color w:val="333333"/>
          <w:sz w:val="36"/>
          <w:szCs w:val="36"/>
          <w:lang w:val="en"/>
        </w:rPr>
      </w:pPr>
      <w:r>
        <w:rPr>
          <w:rStyle w:val="3dn2yr-messageoverview-message-overview-message-subject1"/>
          <w:color w:val="333333"/>
          <w:sz w:val="36"/>
          <w:szCs w:val="36"/>
          <w:lang w:val="en"/>
        </w:rPr>
        <w:t>Harland and Wolff Shipyard 1910</w:t>
      </w:r>
    </w:p>
    <w:p w:rsidR="00715231" w:rsidRDefault="00715231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982375" cy="1923690"/>
            <wp:effectExtent l="0" t="0" r="8890" b="63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786" cy="194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  <w:r>
        <w:rPr>
          <w:sz w:val="36"/>
          <w:szCs w:val="36"/>
        </w:rPr>
        <w:t>Shipyard workers</w:t>
      </w:r>
    </w:p>
    <w:p w:rsidR="00715231" w:rsidRDefault="00715231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3001992" cy="3149581"/>
            <wp:effectExtent l="0" t="0" r="8255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543" cy="31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  <w:r>
        <w:rPr>
          <w:sz w:val="36"/>
          <w:szCs w:val="36"/>
        </w:rPr>
        <w:lastRenderedPageBreak/>
        <w:t>Titanic seen over rooftops in Belfast</w:t>
      </w:r>
    </w:p>
    <w:p w:rsidR="00715231" w:rsidRDefault="00715231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2DB84F7" wp14:editId="3A88A656">
            <wp:extent cx="2972750" cy="225149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447" cy="226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  <w:r>
        <w:rPr>
          <w:sz w:val="36"/>
          <w:szCs w:val="36"/>
        </w:rPr>
        <w:t>Titanic and Olympic side by side</w:t>
      </w:r>
    </w:p>
    <w:p w:rsidR="00715231" w:rsidRDefault="00715231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967487" cy="2209054"/>
            <wp:effectExtent l="0" t="0" r="4445" b="127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790" cy="221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</w:p>
    <w:p w:rsidR="00715231" w:rsidRDefault="00715231" w:rsidP="00794B80">
      <w:pPr>
        <w:rPr>
          <w:sz w:val="36"/>
          <w:szCs w:val="36"/>
        </w:rPr>
      </w:pPr>
      <w:r>
        <w:rPr>
          <w:sz w:val="36"/>
          <w:szCs w:val="36"/>
        </w:rPr>
        <w:t>Riveter</w:t>
      </w:r>
    </w:p>
    <w:p w:rsidR="00724D42" w:rsidRDefault="00715231" w:rsidP="00794B8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>
            <wp:extent cx="2855595" cy="2113280"/>
            <wp:effectExtent l="0" t="0" r="1905" b="1270"/>
            <wp:docPr id="5" name="Picture 5" descr="https://i.pinimg.com/originals/ad/ba/4a/adba4af38757ac5517f48450e7f08d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originals/ad/ba/4a/adba4af38757ac5517f48450e7f08d3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  <w:r>
        <w:rPr>
          <w:sz w:val="36"/>
          <w:szCs w:val="36"/>
        </w:rPr>
        <w:t>Rivets</w:t>
      </w:r>
    </w:p>
    <w:p w:rsidR="00724D42" w:rsidRDefault="00724D42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855595" cy="2139315"/>
            <wp:effectExtent l="0" t="0" r="1905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Default="00715231" w:rsidP="00794B80">
      <w:pPr>
        <w:rPr>
          <w:sz w:val="36"/>
          <w:szCs w:val="36"/>
        </w:rPr>
      </w:pPr>
    </w:p>
    <w:p w:rsidR="00715231" w:rsidRDefault="00724D42" w:rsidP="00794B80">
      <w:pPr>
        <w:rPr>
          <w:sz w:val="36"/>
          <w:szCs w:val="36"/>
        </w:rPr>
      </w:pPr>
      <w:r>
        <w:rPr>
          <w:sz w:val="36"/>
          <w:szCs w:val="36"/>
        </w:rPr>
        <w:t>On board</w:t>
      </w:r>
      <w:bookmarkStart w:id="0" w:name="_GoBack"/>
      <w:bookmarkEnd w:id="0"/>
    </w:p>
    <w:p w:rsidR="00724D42" w:rsidRDefault="00724D42" w:rsidP="00794B80">
      <w:pPr>
        <w:rPr>
          <w:sz w:val="36"/>
          <w:szCs w:val="36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3812462" cy="2863970"/>
            <wp:effectExtent l="0" t="0" r="0" b="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233" cy="286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231" w:rsidRPr="00715231" w:rsidRDefault="00715231" w:rsidP="00794B80">
      <w:pPr>
        <w:rPr>
          <w:sz w:val="36"/>
          <w:szCs w:val="36"/>
        </w:rPr>
      </w:pPr>
    </w:p>
    <w:sectPr w:rsidR="00715231" w:rsidRPr="00715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B80"/>
    <w:rsid w:val="00176CEF"/>
    <w:rsid w:val="00715231"/>
    <w:rsid w:val="00724D42"/>
    <w:rsid w:val="00794B80"/>
    <w:rsid w:val="00CA357A"/>
    <w:rsid w:val="00FC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DA223"/>
  <w15:chartTrackingRefBased/>
  <w15:docId w15:val="{14B85C0D-15CF-492A-8033-57841A35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dn2yr-messageoverview-message-overview-message-subject1">
    <w:name w:val="_3dn2yr-messageoverview-message-overview-message-subject1"/>
    <w:basedOn w:val="DefaultParagraphFont"/>
    <w:rsid w:val="00794B80"/>
    <w:rPr>
      <w:b w:val="0"/>
      <w:bCs w:val="0"/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85</TotalTime>
  <Pages>3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2020-05-11T09:21:00Z</dcterms:created>
  <dcterms:modified xsi:type="dcterms:W3CDTF">2020-05-11T12:04:00Z</dcterms:modified>
</cp:coreProperties>
</file>