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ADD555" w14:textId="70EAEEEC" w:rsidR="0012129B" w:rsidRPr="004031E4" w:rsidRDefault="0012129B" w:rsidP="004031E4">
      <w:pPr>
        <w:jc w:val="center"/>
        <w:rPr>
          <w:sz w:val="28"/>
          <w:szCs w:val="28"/>
        </w:rPr>
      </w:pPr>
      <w:bookmarkStart w:id="0" w:name="_GoBack"/>
      <w:bookmarkEnd w:id="0"/>
      <w:r w:rsidRPr="004031E4">
        <w:rPr>
          <w:sz w:val="28"/>
          <w:szCs w:val="28"/>
        </w:rPr>
        <w:t>Punctuation mix up</w:t>
      </w:r>
    </w:p>
    <w:p w14:paraId="032E1C4E" w14:textId="77777777" w:rsidR="0012129B" w:rsidRDefault="0012129B"/>
    <w:p w14:paraId="30E15C3D" w14:textId="492A1E25" w:rsidR="00783675" w:rsidRDefault="0012129B">
      <w:r>
        <w:t>Match up each sentence to the punctuation mark that is missing.</w:t>
      </w:r>
      <w:r w:rsidR="00434947">
        <w:t xml:space="preserve"> </w:t>
      </w:r>
      <w:r w:rsidR="00332DDC">
        <w:t>The first one has been done for you as an example.</w:t>
      </w:r>
    </w:p>
    <w:p w14:paraId="0691AE51" w14:textId="207CA250" w:rsidR="0012129B" w:rsidRDefault="0012129B"/>
    <w:p w14:paraId="2AE20AD1" w14:textId="45B76A08" w:rsidR="0012129B" w:rsidRDefault="00332DDC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22341A" wp14:editId="4015FE76">
                <wp:simplePos x="0" y="0"/>
                <wp:positionH relativeFrom="column">
                  <wp:posOffset>4473575</wp:posOffset>
                </wp:positionH>
                <wp:positionV relativeFrom="paragraph">
                  <wp:posOffset>17780</wp:posOffset>
                </wp:positionV>
                <wp:extent cx="543560" cy="543560"/>
                <wp:effectExtent l="0" t="0" r="1524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B5C919" w14:textId="7B06A587" w:rsidR="00332DDC" w:rsidRPr="00A67149" w:rsidRDefault="00A67149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922341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52.25pt;margin-top:1.4pt;width:42.8pt;height:42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" fillcolor="white [3201]" strokeweight=".5pt">
                <v:textbox>
                  <w:txbxContent>
                    <w:p w14:paraId="48B5C919" w14:textId="7B06A587" w:rsidR="00332DDC" w:rsidRPr="00A67149" w:rsidRDefault="00A67149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</v:shape>
            </w:pict>
          </mc:Fallback>
        </mc:AlternateContent>
      </w:r>
      <w:r w:rsidR="004031E4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48E80" wp14:editId="4FA2FF68">
                <wp:simplePos x="0" y="0"/>
                <wp:positionH relativeFrom="column">
                  <wp:posOffset>21771</wp:posOffset>
                </wp:positionH>
                <wp:positionV relativeFrom="paragraph">
                  <wp:posOffset>19322</wp:posOffset>
                </wp:positionV>
                <wp:extent cx="1611086" cy="544286"/>
                <wp:effectExtent l="0" t="0" r="1460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544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31B917" w14:textId="7B1A6D9A" w:rsidR="004031E4" w:rsidRPr="004031E4" w:rsidRDefault="00332DD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“Fish fingers for tea!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348E80" id="Text Box 2" o:spid="_x0000_s1027" type="#_x0000_t202" style="position:absolute;margin-left:1.7pt;margin-top:1.5pt;width:126.85pt;height: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" fillcolor="white [3201]" strokeweight=".5pt">
                <v:textbox>
                  <w:txbxContent>
                    <w:p w14:paraId="3131B917" w14:textId="7B1A6D9A" w:rsidR="004031E4" w:rsidRPr="004031E4" w:rsidRDefault="00332DD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“Fish fingers for tea!</w:t>
                      </w:r>
                    </w:p>
                  </w:txbxContent>
                </v:textbox>
              </v:shape>
            </w:pict>
          </mc:Fallback>
        </mc:AlternateContent>
      </w:r>
    </w:p>
    <w:p w14:paraId="53D2C5EB" w14:textId="247808E5" w:rsidR="0012129B" w:rsidRDefault="00AB237D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F9F0CA" wp14:editId="6A77CF5A">
                <wp:simplePos x="0" y="0"/>
                <wp:positionH relativeFrom="column">
                  <wp:posOffset>1641816</wp:posOffset>
                </wp:positionH>
                <wp:positionV relativeFrom="paragraph">
                  <wp:posOffset>75565</wp:posOffset>
                </wp:positionV>
                <wp:extent cx="2835776" cy="3637345"/>
                <wp:effectExtent l="0" t="0" r="22225" b="2032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5776" cy="36373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74A2412" id="Straight Connector 1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3pt,5.95pt" to="352.6pt,2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" strokecolor="#7030a0" strokeweight="1pt">
                <v:stroke joinstyle="miter"/>
              </v:line>
            </w:pict>
          </mc:Fallback>
        </mc:AlternateContent>
      </w:r>
    </w:p>
    <w:p w14:paraId="077CE695" w14:textId="2D5D0329" w:rsidR="0012129B" w:rsidRDefault="0012129B">
      <w:pPr>
        <w:rPr>
          <w:rFonts w:ascii="Calibri" w:eastAsia="Times New Roman" w:hAnsi="Calibri" w:cs="Calibri"/>
          <w:lang w:eastAsia="en-GB"/>
        </w:rPr>
      </w:pPr>
    </w:p>
    <w:p w14:paraId="5B9523AB" w14:textId="6B660869" w:rsidR="0012129B" w:rsidRDefault="00A67149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F4F94F" wp14:editId="33204521">
                <wp:simplePos x="0" y="0"/>
                <wp:positionH relativeFrom="column">
                  <wp:posOffset>4473575</wp:posOffset>
                </wp:positionH>
                <wp:positionV relativeFrom="paragraph">
                  <wp:posOffset>308066</wp:posOffset>
                </wp:positionV>
                <wp:extent cx="543560" cy="543560"/>
                <wp:effectExtent l="0" t="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64622" w14:textId="54A360F4" w:rsidR="00332DDC" w:rsidRPr="00A67149" w:rsidRDefault="00A67149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F4F94F" id="Text Box 9" o:spid="_x0000_s1028" type="#_x0000_t202" style="position:absolute;margin-left:352.25pt;margin-top:24.25pt;width:42.8pt;height:4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" fillcolor="white [3201]" strokeweight=".5pt">
                <v:textbox>
                  <w:txbxContent>
                    <w:p w14:paraId="4D664622" w14:textId="54A360F4" w:rsidR="00332DDC" w:rsidRPr="00A67149" w:rsidRDefault="00A67149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057E76" wp14:editId="7C8C601E">
                <wp:simplePos x="0" y="0"/>
                <wp:positionH relativeFrom="column">
                  <wp:posOffset>4473575</wp:posOffset>
                </wp:positionH>
                <wp:positionV relativeFrom="paragraph">
                  <wp:posOffset>1163229</wp:posOffset>
                </wp:positionV>
                <wp:extent cx="543560" cy="543560"/>
                <wp:effectExtent l="0" t="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F84A17" w14:textId="523D8817" w:rsidR="00332DDC" w:rsidRPr="00A67149" w:rsidRDefault="00A67149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057E76" id="Text Box 13" o:spid="_x0000_s1029" type="#_x0000_t202" style="position:absolute;margin-left:352.25pt;margin-top:91.6pt;width:42.8pt;height:4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" fillcolor="white [3201]" strokeweight=".5pt">
                <v:textbox>
                  <w:txbxContent>
                    <w:p w14:paraId="33F84A17" w14:textId="523D8817" w:rsidR="00332DDC" w:rsidRPr="00A67149" w:rsidRDefault="00A67149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0D0278" wp14:editId="65D6FA5A">
                <wp:simplePos x="0" y="0"/>
                <wp:positionH relativeFrom="column">
                  <wp:posOffset>4473575</wp:posOffset>
                </wp:positionH>
                <wp:positionV relativeFrom="paragraph">
                  <wp:posOffset>2089694</wp:posOffset>
                </wp:positionV>
                <wp:extent cx="543560" cy="543560"/>
                <wp:effectExtent l="0" t="0" r="1524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C5AB10" w14:textId="05B58E2F" w:rsidR="00332DDC" w:rsidRPr="00A67149" w:rsidRDefault="00A67149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0D0278" id="Text Box 12" o:spid="_x0000_s1030" type="#_x0000_t202" style="position:absolute;margin-left:352.25pt;margin-top:164.55pt;width:42.8pt;height:42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" fillcolor="white [3201]" strokeweight=".5pt">
                <v:textbox>
                  <w:txbxContent>
                    <w:p w14:paraId="69C5AB10" w14:textId="05B58E2F" w:rsidR="00332DDC" w:rsidRPr="00A67149" w:rsidRDefault="00A67149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F449E5" wp14:editId="182087A6">
                <wp:simplePos x="0" y="0"/>
                <wp:positionH relativeFrom="column">
                  <wp:posOffset>4473575</wp:posOffset>
                </wp:positionH>
                <wp:positionV relativeFrom="paragraph">
                  <wp:posOffset>3069046</wp:posOffset>
                </wp:positionV>
                <wp:extent cx="543560" cy="543560"/>
                <wp:effectExtent l="0" t="0" r="1524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E92B9" w14:textId="77777777" w:rsidR="00332DDC" w:rsidRPr="00A67149" w:rsidRDefault="00332DDC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F449E5" id="Text Box 11" o:spid="_x0000_s1031" type="#_x0000_t202" style="position:absolute;margin-left:352.25pt;margin-top:241.65pt;width:42.8pt;height:42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" fillcolor="white [3201]" strokeweight=".5pt">
                <v:textbox>
                  <w:txbxContent>
                    <w:p w14:paraId="30CE92B9" w14:textId="77777777" w:rsidR="00332DDC" w:rsidRPr="00A67149" w:rsidRDefault="00332DDC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332DDC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88615C" wp14:editId="445D997B">
                <wp:simplePos x="0" y="0"/>
                <wp:positionH relativeFrom="column">
                  <wp:posOffset>4473575</wp:posOffset>
                </wp:positionH>
                <wp:positionV relativeFrom="paragraph">
                  <wp:posOffset>4037965</wp:posOffset>
                </wp:positionV>
                <wp:extent cx="543560" cy="543560"/>
                <wp:effectExtent l="0" t="0" r="1524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A2636" w14:textId="06D8C505" w:rsidR="00332DDC" w:rsidRPr="00A67149" w:rsidRDefault="00A67149" w:rsidP="00332DD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88615C" id="Text Box 10" o:spid="_x0000_s1032" type="#_x0000_t202" style="position:absolute;margin-left:352.25pt;margin-top:317.95pt;width:42.8pt;height:42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" fillcolor="white [3201]" strokeweight=".5pt">
                <v:textbox>
                  <w:txbxContent>
                    <w:p w14:paraId="442A2636" w14:textId="06D8C505" w:rsidR="00332DDC" w:rsidRPr="00A67149" w:rsidRDefault="00A67149" w:rsidP="00332DD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434947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26DECE" wp14:editId="423F9392">
                <wp:simplePos x="0" y="0"/>
                <wp:positionH relativeFrom="column">
                  <wp:posOffset>0</wp:posOffset>
                </wp:positionH>
                <wp:positionV relativeFrom="paragraph">
                  <wp:posOffset>3542755</wp:posOffset>
                </wp:positionV>
                <wp:extent cx="1611086" cy="1208314"/>
                <wp:effectExtent l="0" t="0" r="1460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1208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3B957A" w14:textId="44ECD5AB" w:rsidR="0033330D" w:rsidRPr="004031E4" w:rsidRDefault="00434947" w:rsidP="003333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My dad bought lemons, apples pears and guava from the greengrocers.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26DECE" id="Text Box 7" o:spid="_x0000_s1033" type="#_x0000_t202" style="position:absolute;margin-left:0;margin-top:278.95pt;width:126.85pt;height:9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" fillcolor="white [3201]" strokeweight=".5pt">
                <v:textbox>
                  <w:txbxContent>
                    <w:p w14:paraId="7F3B957A" w14:textId="44ECD5AB" w:rsidR="0033330D" w:rsidRPr="004031E4" w:rsidRDefault="00434947" w:rsidP="003333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My dad bought lemons, apples pears and guava from the greengrocers.</w:t>
                      </w:r>
                    </w:p>
                  </w:txbxContent>
                </v:textbox>
              </v:shape>
            </w:pict>
          </mc:Fallback>
        </mc:AlternateContent>
      </w:r>
      <w:r w:rsidR="00434947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197913" wp14:editId="2781A4E1">
                <wp:simplePos x="0" y="0"/>
                <wp:positionH relativeFrom="column">
                  <wp:posOffset>0</wp:posOffset>
                </wp:positionH>
                <wp:positionV relativeFrom="paragraph">
                  <wp:posOffset>1969135</wp:posOffset>
                </wp:positionV>
                <wp:extent cx="1610995" cy="478790"/>
                <wp:effectExtent l="0" t="0" r="14605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478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71FB18" w14:textId="698A4BAB" w:rsidR="0033330D" w:rsidRPr="004031E4" w:rsidRDefault="0033330D" w:rsidP="003333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197913" id="Text Box 5" o:spid="_x0000_s1034" type="#_x0000_t202" style="position:absolute;margin-left:0;margin-top:155.05pt;width:126.85pt;height:3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" fillcolor="white [3201]" strokeweight=".5pt">
                <v:textbox>
                  <w:txbxContent>
                    <w:p w14:paraId="6571FB18" w14:textId="698A4BAB" w:rsidR="0033330D" w:rsidRPr="004031E4" w:rsidRDefault="0033330D" w:rsidP="003333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Help</w:t>
                      </w:r>
                    </w:p>
                  </w:txbxContent>
                </v:textbox>
              </v:shape>
            </w:pict>
          </mc:Fallback>
        </mc:AlternateContent>
      </w:r>
      <w:r w:rsidR="00434947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F571CE" wp14:editId="21FB996B">
                <wp:simplePos x="0" y="0"/>
                <wp:positionH relativeFrom="column">
                  <wp:posOffset>0</wp:posOffset>
                </wp:positionH>
                <wp:positionV relativeFrom="paragraph">
                  <wp:posOffset>2661285</wp:posOffset>
                </wp:positionV>
                <wp:extent cx="1610995" cy="685800"/>
                <wp:effectExtent l="0" t="0" r="1460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85D415" w14:textId="24970617" w:rsidR="0033330D" w:rsidRPr="004031E4" w:rsidRDefault="0033330D" w:rsidP="003333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wish I knew how to skateboard</w:t>
                            </w:r>
                            <w:r w:rsidR="00434947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F571CE" id="Text Box 6" o:spid="_x0000_s1035" type="#_x0000_t202" style="position:absolute;margin-left:0;margin-top:209.55pt;width:126.8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" fillcolor="white [3201]" strokeweight=".5pt">
                <v:textbox>
                  <w:txbxContent>
                    <w:p w14:paraId="7985D415" w14:textId="24970617" w:rsidR="0033330D" w:rsidRPr="004031E4" w:rsidRDefault="0033330D" w:rsidP="003333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wish I knew how to skateboard</w:t>
                      </w:r>
                      <w:r w:rsidR="00434947">
                        <w:rPr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434947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CC90B" wp14:editId="025AAAD6">
                <wp:simplePos x="0" y="0"/>
                <wp:positionH relativeFrom="column">
                  <wp:posOffset>21590</wp:posOffset>
                </wp:positionH>
                <wp:positionV relativeFrom="paragraph">
                  <wp:posOffset>1071880</wp:posOffset>
                </wp:positionV>
                <wp:extent cx="1611086" cy="653143"/>
                <wp:effectExtent l="0" t="0" r="14605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653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FF70A" w14:textId="434FC118" w:rsidR="006F26F2" w:rsidRPr="004031E4" w:rsidRDefault="0033330D" w:rsidP="006F26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are going to the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FCC90B" id="Text Box 4" o:spid="_x0000_s1036" type="#_x0000_t202" style="position:absolute;margin-left:1.7pt;margin-top:84.4pt;width:126.85pt;height:5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" fillcolor="white [3201]" strokeweight=".5pt">
                <v:textbox>
                  <w:txbxContent>
                    <w:p w14:paraId="778FF70A" w14:textId="434FC118" w:rsidR="006F26F2" w:rsidRPr="004031E4" w:rsidRDefault="0033330D" w:rsidP="006F26F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are going to the park</w:t>
                      </w:r>
                    </w:p>
                  </w:txbxContent>
                </v:textbox>
              </v:shape>
            </w:pict>
          </mc:Fallback>
        </mc:AlternateContent>
      </w:r>
      <w:r w:rsidR="00434947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F1CBD" wp14:editId="6B58789B">
                <wp:simplePos x="0" y="0"/>
                <wp:positionH relativeFrom="column">
                  <wp:posOffset>21771</wp:posOffset>
                </wp:positionH>
                <wp:positionV relativeFrom="paragraph">
                  <wp:posOffset>266699</wp:posOffset>
                </wp:positionV>
                <wp:extent cx="1610995" cy="576943"/>
                <wp:effectExtent l="0" t="0" r="146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576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1125F5" w14:textId="12164324" w:rsidR="004031E4" w:rsidRPr="004031E4" w:rsidRDefault="00332DDC" w:rsidP="004031E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031E4">
                              <w:rPr>
                                <w:sz w:val="28"/>
                                <w:szCs w:val="28"/>
                              </w:rPr>
                              <w:t>What time is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9F1CBD" id="Text Box 3" o:spid="_x0000_s1037" type="#_x0000_t202" style="position:absolute;margin-left:1.7pt;margin-top:21pt;width:126.85pt;height:4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" fillcolor="white [3201]" strokeweight=".5pt">
                <v:textbox>
                  <w:txbxContent>
                    <w:p w14:paraId="1D1125F5" w14:textId="12164324" w:rsidR="004031E4" w:rsidRPr="004031E4" w:rsidRDefault="00332DDC" w:rsidP="004031E4">
                      <w:pPr>
                        <w:rPr>
                          <w:sz w:val="28"/>
                          <w:szCs w:val="28"/>
                        </w:rPr>
                      </w:pPr>
                      <w:r w:rsidRPr="004031E4">
                        <w:rPr>
                          <w:sz w:val="28"/>
                          <w:szCs w:val="28"/>
                        </w:rPr>
                        <w:t>What time is it</w:t>
                      </w:r>
                    </w:p>
                  </w:txbxContent>
                </v:textbox>
              </v:shape>
            </w:pict>
          </mc:Fallback>
        </mc:AlternateContent>
      </w:r>
      <w:r w:rsidR="0012129B">
        <w:rPr>
          <w:rFonts w:ascii="Calibri" w:eastAsia="Times New Roman" w:hAnsi="Calibri" w:cs="Calibri"/>
          <w:lang w:eastAsia="en-GB"/>
        </w:rPr>
        <w:br w:type="page"/>
      </w:r>
    </w:p>
    <w:p w14:paraId="4F86CE3A" w14:textId="1823B3A5" w:rsidR="0012129B" w:rsidRPr="00A67149" w:rsidRDefault="00A67149" w:rsidP="00A67149">
      <w:pPr>
        <w:jc w:val="center"/>
        <w:rPr>
          <w:rFonts w:ascii="Calibri" w:eastAsia="Times New Roman" w:hAnsi="Calibri" w:cs="Calibri"/>
          <w:sz w:val="28"/>
          <w:szCs w:val="28"/>
          <w:lang w:eastAsia="en-GB"/>
        </w:rPr>
      </w:pPr>
      <w:r w:rsidRPr="00A67149">
        <w:rPr>
          <w:rFonts w:ascii="Calibri" w:eastAsia="Times New Roman" w:hAnsi="Calibri" w:cs="Calibri"/>
          <w:sz w:val="28"/>
          <w:szCs w:val="28"/>
          <w:lang w:eastAsia="en-GB"/>
        </w:rPr>
        <w:lastRenderedPageBreak/>
        <w:t>Answers</w:t>
      </w:r>
    </w:p>
    <w:p w14:paraId="2CAF7F8C" w14:textId="63BCDB56" w:rsidR="00A67149" w:rsidRDefault="00A67149">
      <w:pPr>
        <w:rPr>
          <w:rFonts w:ascii="Calibri" w:eastAsia="Times New Roman" w:hAnsi="Calibri" w:cs="Calibri"/>
          <w:lang w:eastAsia="en-GB"/>
        </w:rPr>
      </w:pPr>
    </w:p>
    <w:p w14:paraId="4603C6B9" w14:textId="77777777" w:rsidR="00163491" w:rsidRDefault="00163491" w:rsidP="00163491"/>
    <w:p w14:paraId="19EB931B" w14:textId="77777777" w:rsidR="00163491" w:rsidRDefault="00163491" w:rsidP="00163491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74FD2B" wp14:editId="16210D5A">
                <wp:simplePos x="0" y="0"/>
                <wp:positionH relativeFrom="column">
                  <wp:posOffset>4473575</wp:posOffset>
                </wp:positionH>
                <wp:positionV relativeFrom="paragraph">
                  <wp:posOffset>17780</wp:posOffset>
                </wp:positionV>
                <wp:extent cx="543560" cy="543560"/>
                <wp:effectExtent l="0" t="0" r="15240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0A49CC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4FD2B" id="Text Box 15" o:spid="_x0000_s1038" type="#_x0000_t202" style="position:absolute;margin-left:352.25pt;margin-top:1.4pt;width:42.8pt;height:42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" fillcolor="white [3201]" strokeweight=".5pt">
                <v:textbox>
                  <w:txbxContent>
                    <w:p w14:paraId="5D0A49CC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09E80D" wp14:editId="5017F098">
                <wp:simplePos x="0" y="0"/>
                <wp:positionH relativeFrom="column">
                  <wp:posOffset>21771</wp:posOffset>
                </wp:positionH>
                <wp:positionV relativeFrom="paragraph">
                  <wp:posOffset>19322</wp:posOffset>
                </wp:positionV>
                <wp:extent cx="1611086" cy="544286"/>
                <wp:effectExtent l="0" t="0" r="14605" b="146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544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01F2BC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“Fish fingers for tea!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09E80D" id="Text Box 16" o:spid="_x0000_s1039" type="#_x0000_t202" style="position:absolute;margin-left:1.7pt;margin-top:1.5pt;width:126.85pt;height:42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" fillcolor="white [3201]" strokeweight=".5pt">
                <v:textbox>
                  <w:txbxContent>
                    <w:p w14:paraId="0A01F2BC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“Fish fingers for tea!</w:t>
                      </w:r>
                    </w:p>
                  </w:txbxContent>
                </v:textbox>
              </v:shape>
            </w:pict>
          </mc:Fallback>
        </mc:AlternateContent>
      </w:r>
    </w:p>
    <w:p w14:paraId="7D773BDC" w14:textId="05E657BF" w:rsidR="00163491" w:rsidRDefault="00EC53A8" w:rsidP="00163491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CA1C7B3" wp14:editId="503E40F8">
                <wp:simplePos x="0" y="0"/>
                <wp:positionH relativeFrom="column">
                  <wp:posOffset>1636632</wp:posOffset>
                </wp:positionH>
                <wp:positionV relativeFrom="paragraph">
                  <wp:posOffset>130518</wp:posOffset>
                </wp:positionV>
                <wp:extent cx="2827394" cy="3264494"/>
                <wp:effectExtent l="0" t="0" r="17780" b="127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7394" cy="3264494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0DD3E92" id="Straight Connector 29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85pt,10.3pt" to="351.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" strokecolor="#7030a0" strokeweight="1pt">
                <v:stroke joinstyle="miter"/>
              </v:lin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75E810" wp14:editId="6354766B">
                <wp:simplePos x="0" y="0"/>
                <wp:positionH relativeFrom="column">
                  <wp:posOffset>1641816</wp:posOffset>
                </wp:positionH>
                <wp:positionV relativeFrom="paragraph">
                  <wp:posOffset>75565</wp:posOffset>
                </wp:positionV>
                <wp:extent cx="2835776" cy="3637345"/>
                <wp:effectExtent l="0" t="0" r="22225" b="203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5776" cy="36373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ED41C1C" id="Straight Connector 17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3pt,5.95pt" to="352.6pt,2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" strokecolor="#7030a0" strokeweight="1pt">
                <v:stroke joinstyle="miter"/>
              </v:line>
            </w:pict>
          </mc:Fallback>
        </mc:AlternateContent>
      </w:r>
    </w:p>
    <w:p w14:paraId="62406AF2" w14:textId="72FA7FDA" w:rsidR="00163491" w:rsidRDefault="00163491" w:rsidP="00163491">
      <w:pPr>
        <w:rPr>
          <w:rFonts w:ascii="Calibri" w:eastAsia="Times New Roman" w:hAnsi="Calibri" w:cs="Calibri"/>
          <w:lang w:eastAsia="en-GB"/>
        </w:rPr>
      </w:pPr>
    </w:p>
    <w:p w14:paraId="5F3760A6" w14:textId="0F07BEF7" w:rsidR="00A67149" w:rsidRPr="00783675" w:rsidRDefault="00EC53A8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5B495B" wp14:editId="43AE972E">
                <wp:simplePos x="0" y="0"/>
                <wp:positionH relativeFrom="column">
                  <wp:posOffset>1610995</wp:posOffset>
                </wp:positionH>
                <wp:positionV relativeFrom="paragraph">
                  <wp:posOffset>604116</wp:posOffset>
                </wp:positionV>
                <wp:extent cx="2847714" cy="1649665"/>
                <wp:effectExtent l="0" t="0" r="22860" b="1460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47714" cy="164966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DA8D2ED" id="Straight Connector 32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85pt,47.55pt" to="351.1pt,1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" strokecolor="#7030a0" strokeweight="1pt">
                <v:stroke joinstyle="miter"/>
              </v:lin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E9673E" wp14:editId="42185539">
                <wp:simplePos x="0" y="0"/>
                <wp:positionH relativeFrom="column">
                  <wp:posOffset>1640793</wp:posOffset>
                </wp:positionH>
                <wp:positionV relativeFrom="paragraph">
                  <wp:posOffset>1484143</wp:posOffset>
                </wp:positionV>
                <wp:extent cx="2818397" cy="0"/>
                <wp:effectExtent l="0" t="0" r="13970" b="127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8397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1D207" id="Straight Connector 31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2pt,116.85pt" to="351.1pt,1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" strokecolor="#7030a0" strokeweight="1pt">
                <v:stroke joinstyle="miter"/>
              </v:line>
            </w:pict>
          </mc:Fallback>
        </mc:AlternateContent>
      </w: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2D8DAC" wp14:editId="207BA331">
                <wp:simplePos x="0" y="0"/>
                <wp:positionH relativeFrom="column">
                  <wp:posOffset>1640793</wp:posOffset>
                </wp:positionH>
                <wp:positionV relativeFrom="paragraph">
                  <wp:posOffset>2338609</wp:posOffset>
                </wp:positionV>
                <wp:extent cx="2818171" cy="1829429"/>
                <wp:effectExtent l="0" t="0" r="13970" b="127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8171" cy="182942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C4E4FBE" id="Straight Connector 30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2pt,184.15pt" to="351.1pt,3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" strokecolor="#7030a0" strokeweight="1pt">
                <v:stroke joinstyle="miter"/>
              </v:lin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6F8673" wp14:editId="19EBE5FB">
                <wp:simplePos x="0" y="0"/>
                <wp:positionH relativeFrom="column">
                  <wp:posOffset>1640793</wp:posOffset>
                </wp:positionH>
                <wp:positionV relativeFrom="paragraph">
                  <wp:posOffset>536076</wp:posOffset>
                </wp:positionV>
                <wp:extent cx="2824189" cy="3734513"/>
                <wp:effectExtent l="0" t="0" r="20955" b="2476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4189" cy="3734513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C8C6694" id="Straight Connector 28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2pt,42.2pt" to="351.6pt,3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" strokecolor="#7030a0" strokeweight="1pt">
                <v:stroke joinstyle="miter"/>
              </v:lin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4FC116" wp14:editId="20AF3725">
                <wp:simplePos x="0" y="0"/>
                <wp:positionH relativeFrom="column">
                  <wp:posOffset>4473575</wp:posOffset>
                </wp:positionH>
                <wp:positionV relativeFrom="paragraph">
                  <wp:posOffset>308066</wp:posOffset>
                </wp:positionV>
                <wp:extent cx="543560" cy="543560"/>
                <wp:effectExtent l="0" t="0" r="1524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DBFC1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4FC116" id="Text Box 18" o:spid="_x0000_s1040" type="#_x0000_t202" style="position:absolute;margin-left:352.25pt;margin-top:24.25pt;width:42.8pt;height:42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" fillcolor="white [3201]" strokeweight=".5pt">
                <v:textbox>
                  <w:txbxContent>
                    <w:p w14:paraId="638DBFC1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E34B39" wp14:editId="36C9C02B">
                <wp:simplePos x="0" y="0"/>
                <wp:positionH relativeFrom="column">
                  <wp:posOffset>4473575</wp:posOffset>
                </wp:positionH>
                <wp:positionV relativeFrom="paragraph">
                  <wp:posOffset>1163229</wp:posOffset>
                </wp:positionV>
                <wp:extent cx="543560" cy="543560"/>
                <wp:effectExtent l="0" t="0" r="1524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81C0EF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E34B39" id="Text Box 19" o:spid="_x0000_s1041" type="#_x0000_t202" style="position:absolute;margin-left:352.25pt;margin-top:91.6pt;width:42.8pt;height:4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" fillcolor="white [3201]" strokeweight=".5pt">
                <v:textbox>
                  <w:txbxContent>
                    <w:p w14:paraId="0181C0EF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DE1233" wp14:editId="066D33E7">
                <wp:simplePos x="0" y="0"/>
                <wp:positionH relativeFrom="column">
                  <wp:posOffset>4473575</wp:posOffset>
                </wp:positionH>
                <wp:positionV relativeFrom="paragraph">
                  <wp:posOffset>2089694</wp:posOffset>
                </wp:positionV>
                <wp:extent cx="543560" cy="543560"/>
                <wp:effectExtent l="0" t="0" r="15240" b="152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B6E940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DE1233" id="Text Box 20" o:spid="_x0000_s1042" type="#_x0000_t202" style="position:absolute;margin-left:352.25pt;margin-top:164.55pt;width:42.8pt;height:42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" fillcolor="white [3201]" strokeweight=".5pt">
                <v:textbox>
                  <w:txbxContent>
                    <w:p w14:paraId="66B6E940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6CE4AF" wp14:editId="3A8DD728">
                <wp:simplePos x="0" y="0"/>
                <wp:positionH relativeFrom="column">
                  <wp:posOffset>4473575</wp:posOffset>
                </wp:positionH>
                <wp:positionV relativeFrom="paragraph">
                  <wp:posOffset>3069046</wp:posOffset>
                </wp:positionV>
                <wp:extent cx="543560" cy="543560"/>
                <wp:effectExtent l="0" t="0" r="15240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27D2B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6CE4AF" id="Text Box 21" o:spid="_x0000_s1043" type="#_x0000_t202" style="position:absolute;margin-left:352.25pt;margin-top:241.65pt;width:42.8pt;height:42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" fillcolor="white [3201]" strokeweight=".5pt">
                <v:textbox>
                  <w:txbxContent>
                    <w:p w14:paraId="50D27D2B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83DB3E" wp14:editId="537EBED3">
                <wp:simplePos x="0" y="0"/>
                <wp:positionH relativeFrom="column">
                  <wp:posOffset>4473575</wp:posOffset>
                </wp:positionH>
                <wp:positionV relativeFrom="paragraph">
                  <wp:posOffset>4037965</wp:posOffset>
                </wp:positionV>
                <wp:extent cx="543560" cy="543560"/>
                <wp:effectExtent l="0" t="0" r="1524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" cy="54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F4EBD6" w14:textId="77777777" w:rsidR="00163491" w:rsidRPr="00A67149" w:rsidRDefault="00163491" w:rsidP="0016349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7149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83DB3E" id="Text Box 22" o:spid="_x0000_s1044" type="#_x0000_t202" style="position:absolute;margin-left:352.25pt;margin-top:317.95pt;width:42.8pt;height:42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" fillcolor="white [3201]" strokeweight=".5pt">
                <v:textbox>
                  <w:txbxContent>
                    <w:p w14:paraId="6EF4EBD6" w14:textId="77777777" w:rsidR="00163491" w:rsidRPr="00A67149" w:rsidRDefault="00163491" w:rsidP="0016349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7149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6B94AC" wp14:editId="7A335329">
                <wp:simplePos x="0" y="0"/>
                <wp:positionH relativeFrom="column">
                  <wp:posOffset>0</wp:posOffset>
                </wp:positionH>
                <wp:positionV relativeFrom="paragraph">
                  <wp:posOffset>3542755</wp:posOffset>
                </wp:positionV>
                <wp:extent cx="1611086" cy="1208314"/>
                <wp:effectExtent l="0" t="0" r="14605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1208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D6C8A1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My dad bought lemons, apples pears and guava from the greengrocers.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6B94AC" id="Text Box 23" o:spid="_x0000_s1045" type="#_x0000_t202" style="position:absolute;margin-left:0;margin-top:278.95pt;width:126.85pt;height:95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" fillcolor="white [3201]" strokeweight=".5pt">
                <v:textbox>
                  <w:txbxContent>
                    <w:p w14:paraId="6CD6C8A1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My dad bought lemons, apples pears and guava from the greengrocers.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E0A5371" wp14:editId="0D2FE029">
                <wp:simplePos x="0" y="0"/>
                <wp:positionH relativeFrom="column">
                  <wp:posOffset>0</wp:posOffset>
                </wp:positionH>
                <wp:positionV relativeFrom="paragraph">
                  <wp:posOffset>1969135</wp:posOffset>
                </wp:positionV>
                <wp:extent cx="1610995" cy="478790"/>
                <wp:effectExtent l="0" t="0" r="14605" b="165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478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19987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0A5371" id="Text Box 24" o:spid="_x0000_s1046" type="#_x0000_t202" style="position:absolute;margin-left:0;margin-top:155.05pt;width:126.85pt;height:3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" fillcolor="white [3201]" strokeweight=".5pt">
                <v:textbox>
                  <w:txbxContent>
                    <w:p w14:paraId="39419987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Help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72AAA" wp14:editId="0DEC5DDB">
                <wp:simplePos x="0" y="0"/>
                <wp:positionH relativeFrom="column">
                  <wp:posOffset>0</wp:posOffset>
                </wp:positionH>
                <wp:positionV relativeFrom="paragraph">
                  <wp:posOffset>2661285</wp:posOffset>
                </wp:positionV>
                <wp:extent cx="1610995" cy="685800"/>
                <wp:effectExtent l="0" t="0" r="14605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63D2D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wish I knew how to skateboard.”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B72AAA" id="Text Box 25" o:spid="_x0000_s1047" type="#_x0000_t202" style="position:absolute;margin-left:0;margin-top:209.55pt;width:126.85pt;height:5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" fillcolor="white [3201]" strokeweight=".5pt">
                <v:textbox>
                  <w:txbxContent>
                    <w:p w14:paraId="67E63D2D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wish I knew how to skateboard.”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D94079" wp14:editId="0C8B43DB">
                <wp:simplePos x="0" y="0"/>
                <wp:positionH relativeFrom="column">
                  <wp:posOffset>21590</wp:posOffset>
                </wp:positionH>
                <wp:positionV relativeFrom="paragraph">
                  <wp:posOffset>1071880</wp:posOffset>
                </wp:positionV>
                <wp:extent cx="1611086" cy="653143"/>
                <wp:effectExtent l="0" t="0" r="14605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86" cy="653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25BFD5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are going to the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D94079" id="Text Box 26" o:spid="_x0000_s1048" type="#_x0000_t202" style="position:absolute;margin-left:1.7pt;margin-top:84.4pt;width:126.85pt;height:51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" fillcolor="white [3201]" strokeweight=".5pt">
                <v:textbox>
                  <w:txbxContent>
                    <w:p w14:paraId="7125BFD5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are going to the park</w:t>
                      </w:r>
                    </w:p>
                  </w:txbxContent>
                </v:textbox>
              </v:shape>
            </w:pict>
          </mc:Fallback>
        </mc:AlternateContent>
      </w:r>
      <w:r w:rsidR="00163491"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B6D4EA" wp14:editId="6213033A">
                <wp:simplePos x="0" y="0"/>
                <wp:positionH relativeFrom="column">
                  <wp:posOffset>21771</wp:posOffset>
                </wp:positionH>
                <wp:positionV relativeFrom="paragraph">
                  <wp:posOffset>266699</wp:posOffset>
                </wp:positionV>
                <wp:extent cx="1610995" cy="576943"/>
                <wp:effectExtent l="0" t="0" r="14605" b="76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995" cy="576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F3676" w14:textId="77777777" w:rsidR="00163491" w:rsidRPr="004031E4" w:rsidRDefault="00163491" w:rsidP="0016349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031E4">
                              <w:rPr>
                                <w:sz w:val="28"/>
                                <w:szCs w:val="28"/>
                              </w:rPr>
                              <w:t>What time is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B6D4EA" id="Text Box 27" o:spid="_x0000_s1049" type="#_x0000_t202" style="position:absolute;margin-left:1.7pt;margin-top:21pt;width:126.85pt;height:45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" fillcolor="white [3201]" strokeweight=".5pt">
                <v:textbox>
                  <w:txbxContent>
                    <w:p w14:paraId="58AF3676" w14:textId="77777777" w:rsidR="00163491" w:rsidRPr="004031E4" w:rsidRDefault="00163491" w:rsidP="00163491">
                      <w:pPr>
                        <w:rPr>
                          <w:sz w:val="28"/>
                          <w:szCs w:val="28"/>
                        </w:rPr>
                      </w:pPr>
                      <w:r w:rsidRPr="004031E4">
                        <w:rPr>
                          <w:sz w:val="28"/>
                          <w:szCs w:val="28"/>
                        </w:rPr>
                        <w:t>What time is it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67149" w:rsidRPr="00783675" w:rsidSect="00A24F96">
      <w:foot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B43BE" w14:textId="77777777" w:rsidR="00D33BFA" w:rsidRDefault="00D33BFA" w:rsidP="00A67149">
      <w:r>
        <w:separator/>
      </w:r>
    </w:p>
  </w:endnote>
  <w:endnote w:type="continuationSeparator" w:id="0">
    <w:p w14:paraId="2A4EDCB8" w14:textId="77777777" w:rsidR="00D33BFA" w:rsidRDefault="00D33BFA" w:rsidP="00A6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D46F4" w14:textId="7546A8CE" w:rsidR="00A67149" w:rsidRDefault="00A67149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D2FC5" w14:textId="77777777" w:rsidR="00D33BFA" w:rsidRDefault="00D33BFA" w:rsidP="00A67149">
      <w:r>
        <w:separator/>
      </w:r>
    </w:p>
  </w:footnote>
  <w:footnote w:type="continuationSeparator" w:id="0">
    <w:p w14:paraId="45DB0858" w14:textId="77777777" w:rsidR="00D33BFA" w:rsidRDefault="00D33BFA" w:rsidP="00A6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DC"/>
    <w:rsid w:val="0012129B"/>
    <w:rsid w:val="00163491"/>
    <w:rsid w:val="001F403C"/>
    <w:rsid w:val="00332DDC"/>
    <w:rsid w:val="0033330D"/>
    <w:rsid w:val="004031E4"/>
    <w:rsid w:val="00434947"/>
    <w:rsid w:val="00497371"/>
    <w:rsid w:val="005B256C"/>
    <w:rsid w:val="006F26F2"/>
    <w:rsid w:val="00783675"/>
    <w:rsid w:val="00A24F96"/>
    <w:rsid w:val="00A67149"/>
    <w:rsid w:val="00AB237D"/>
    <w:rsid w:val="00AC57DC"/>
    <w:rsid w:val="00B53FC7"/>
    <w:rsid w:val="00C60185"/>
    <w:rsid w:val="00D02285"/>
    <w:rsid w:val="00D33BFA"/>
    <w:rsid w:val="00EC53A8"/>
    <w:rsid w:val="00F5402B"/>
    <w:rsid w:val="00F8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A3DA7"/>
  <w15:chartTrackingRefBased/>
  <w15:docId w15:val="{17877E96-F1FF-9E45-A129-1D6F7ECF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1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149"/>
  </w:style>
  <w:style w:type="paragraph" w:styleId="Footer">
    <w:name w:val="footer"/>
    <w:basedOn w:val="Normal"/>
    <w:link w:val="FooterChar"/>
    <w:uiPriority w:val="99"/>
    <w:unhideWhenUsed/>
    <w:rsid w:val="00A671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6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93CCFE16</Template>
  <TotalTime>0</TotalTime>
  <Pages>2</Pages>
  <Words>27</Words>
  <Characters>159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2020-04-26T16:57:00Z</dcterms:created>
  <dcterms:modified xsi:type="dcterms:W3CDTF">2020-04-26T16:57:00Z</dcterms:modified>
</cp:coreProperties>
</file>