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D42FA8" w14:textId="2DB44BD1" w:rsidR="005B256C" w:rsidRPr="00915F12" w:rsidRDefault="007A654C" w:rsidP="00915F12">
      <w:pPr>
        <w:jc w:val="center"/>
        <w:rPr>
          <w:sz w:val="32"/>
          <w:szCs w:val="32"/>
        </w:rPr>
      </w:pPr>
      <w:bookmarkStart w:id="0" w:name="_GoBack"/>
      <w:bookmarkEnd w:id="0"/>
      <w:r w:rsidRPr="00915F12">
        <w:rPr>
          <w:sz w:val="32"/>
          <w:szCs w:val="32"/>
        </w:rPr>
        <w:t>Punctuation maze</w:t>
      </w:r>
    </w:p>
    <w:p w14:paraId="3447F124" w14:textId="3A3D7208" w:rsidR="007A654C" w:rsidRPr="007A654C" w:rsidRDefault="007A654C">
      <w:pPr>
        <w:rPr>
          <w:sz w:val="28"/>
          <w:szCs w:val="28"/>
        </w:rPr>
      </w:pPr>
    </w:p>
    <w:p w14:paraId="1F8A5B3E" w14:textId="21151819" w:rsidR="007A654C" w:rsidRDefault="007A654C">
      <w:pPr>
        <w:rPr>
          <w:sz w:val="28"/>
          <w:szCs w:val="28"/>
        </w:rPr>
      </w:pPr>
      <w:r w:rsidRPr="007A654C">
        <w:rPr>
          <w:sz w:val="28"/>
          <w:szCs w:val="28"/>
        </w:rPr>
        <w:t xml:space="preserve">Follow </w:t>
      </w:r>
      <w:r>
        <w:rPr>
          <w:sz w:val="28"/>
          <w:szCs w:val="28"/>
        </w:rPr>
        <w:t xml:space="preserve">the question marks </w:t>
      </w:r>
      <w:proofErr w:type="gramStart"/>
      <w:r>
        <w:rPr>
          <w:sz w:val="28"/>
          <w:szCs w:val="28"/>
        </w:rPr>
        <w:t>( ?</w:t>
      </w:r>
      <w:proofErr w:type="gramEnd"/>
      <w:r>
        <w:rPr>
          <w:sz w:val="28"/>
          <w:szCs w:val="28"/>
        </w:rPr>
        <w:t xml:space="preserve"> ) to </w:t>
      </w:r>
      <w:r w:rsidR="0081754B">
        <w:rPr>
          <w:sz w:val="28"/>
          <w:szCs w:val="28"/>
        </w:rPr>
        <w:t>help Fear to get safely through the</w:t>
      </w:r>
      <w:r w:rsidR="00915F12">
        <w:rPr>
          <w:sz w:val="28"/>
          <w:szCs w:val="28"/>
        </w:rPr>
        <w:t xml:space="preserve"> punctuation</w:t>
      </w:r>
      <w:r w:rsidR="0081754B">
        <w:rPr>
          <w:sz w:val="28"/>
          <w:szCs w:val="28"/>
        </w:rPr>
        <w:t xml:space="preserve"> maze</w:t>
      </w:r>
      <w:r w:rsidR="00915F12">
        <w:rPr>
          <w:sz w:val="28"/>
          <w:szCs w:val="28"/>
        </w:rPr>
        <w:t xml:space="preserve"> and find Joy.</w:t>
      </w:r>
      <w:r w:rsidR="005E3B45">
        <w:rPr>
          <w:sz w:val="28"/>
          <w:szCs w:val="28"/>
        </w:rPr>
        <w:t xml:space="preserve"> Start in the top left hand corner of the grid</w:t>
      </w:r>
      <w:r w:rsidR="00D47A8A">
        <w:rPr>
          <w:sz w:val="28"/>
          <w:szCs w:val="28"/>
        </w:rPr>
        <w:t xml:space="preserve"> (marked in purple)</w:t>
      </w:r>
      <w:r w:rsidR="005E3B45">
        <w:rPr>
          <w:sz w:val="28"/>
          <w:szCs w:val="28"/>
        </w:rPr>
        <w:t xml:space="preserve">. Your end point is the bottom right hand corner of the grid (marked in </w:t>
      </w:r>
      <w:r w:rsidR="00D47A8A">
        <w:rPr>
          <w:sz w:val="28"/>
          <w:szCs w:val="28"/>
        </w:rPr>
        <w:t>yellow).</w:t>
      </w:r>
    </w:p>
    <w:p w14:paraId="4E9214FE" w14:textId="721CBF71" w:rsidR="00915F12" w:rsidRDefault="00C35BC3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5165" behindDoc="1" locked="0" layoutInCell="1" allowOverlap="1" wp14:anchorId="4C9CACF9" wp14:editId="33ADE625">
            <wp:simplePos x="0" y="0"/>
            <wp:positionH relativeFrom="column">
              <wp:posOffset>-382817</wp:posOffset>
            </wp:positionH>
            <wp:positionV relativeFrom="paragraph">
              <wp:posOffset>153463</wp:posOffset>
            </wp:positionV>
            <wp:extent cx="700405" cy="1548130"/>
            <wp:effectExtent l="0" t="0" r="0" b="1270"/>
            <wp:wrapNone/>
            <wp:docPr id="2" name="Picture 2" descr="A close up of a to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nsideOut_Fear_700x525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003" r="35028"/>
                    <a:stretch/>
                  </pic:blipFill>
                  <pic:spPr bwMode="auto">
                    <a:xfrm>
                      <a:off x="0" y="0"/>
                      <a:ext cx="700405" cy="1548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6190" behindDoc="1" locked="0" layoutInCell="1" allowOverlap="1" wp14:anchorId="501202B4" wp14:editId="1DCCA8B3">
            <wp:simplePos x="0" y="0"/>
            <wp:positionH relativeFrom="column">
              <wp:posOffset>5347143</wp:posOffset>
            </wp:positionH>
            <wp:positionV relativeFrom="paragraph">
              <wp:posOffset>4108450</wp:posOffset>
            </wp:positionV>
            <wp:extent cx="690245" cy="1599565"/>
            <wp:effectExtent l="0" t="0" r="0" b="635"/>
            <wp:wrapTight wrapText="bothSides">
              <wp:wrapPolygon edited="0">
                <wp:start x="0" y="0"/>
                <wp:lineTo x="0" y="21437"/>
                <wp:lineTo x="21063" y="21437"/>
                <wp:lineTo x="21063" y="0"/>
                <wp:lineTo x="0" y="0"/>
              </wp:wrapPolygon>
            </wp:wrapTight>
            <wp:docPr id="1" name="Picture 1" descr="A toy do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Joy_InsideOut_500x500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516" t="5756" r="34096" b="9966"/>
                    <a:stretch/>
                  </pic:blipFill>
                  <pic:spPr bwMode="auto">
                    <a:xfrm>
                      <a:off x="0" y="0"/>
                      <a:ext cx="690245" cy="15995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7264" w:type="dxa"/>
        <w:tblInd w:w="871" w:type="dxa"/>
        <w:tblLook w:val="04A0" w:firstRow="1" w:lastRow="0" w:firstColumn="1" w:lastColumn="0" w:noHBand="0" w:noVBand="1"/>
      </w:tblPr>
      <w:tblGrid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E65437" w:rsidRPr="00E65437" w14:paraId="0E32EC65" w14:textId="796478F6" w:rsidTr="00D47A8A">
        <w:trPr>
          <w:trHeight w:val="454"/>
        </w:trPr>
        <w:tc>
          <w:tcPr>
            <w:tcW w:w="454" w:type="dxa"/>
            <w:shd w:val="clear" w:color="auto" w:fill="7030A0"/>
            <w:vAlign w:val="center"/>
          </w:tcPr>
          <w:p w14:paraId="7A8720EB" w14:textId="64B13D84" w:rsidR="00E65437" w:rsidRPr="00E65437" w:rsidRDefault="00E65437" w:rsidP="00E65437">
            <w:pPr>
              <w:jc w:val="center"/>
              <w:rPr>
                <w:sz w:val="28"/>
                <w:szCs w:val="28"/>
              </w:rPr>
            </w:pPr>
            <w:r w:rsidRPr="00D47A8A">
              <w:rPr>
                <w:color w:val="FFFFFF" w:themeColor="background1"/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2D06D10E" w14:textId="32D4CD62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</w:t>
            </w:r>
          </w:p>
        </w:tc>
        <w:tc>
          <w:tcPr>
            <w:tcW w:w="454" w:type="dxa"/>
            <w:vAlign w:val="center"/>
          </w:tcPr>
          <w:p w14:paraId="798EDF53" w14:textId="1A3836A0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!</w:t>
            </w:r>
          </w:p>
        </w:tc>
        <w:tc>
          <w:tcPr>
            <w:tcW w:w="454" w:type="dxa"/>
            <w:vAlign w:val="center"/>
          </w:tcPr>
          <w:p w14:paraId="791A59CD" w14:textId="4C64E684" w:rsidR="00E65437" w:rsidRPr="00E65437" w:rsidRDefault="009A2580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)</w:t>
            </w:r>
          </w:p>
        </w:tc>
        <w:tc>
          <w:tcPr>
            <w:tcW w:w="454" w:type="dxa"/>
            <w:vAlign w:val="center"/>
          </w:tcPr>
          <w:p w14:paraId="094C6D15" w14:textId="45F2D20E" w:rsidR="00E65437" w:rsidRPr="00E65437" w:rsidRDefault="00E65437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64AE76ED" w14:textId="0612E395" w:rsidR="00E65437" w:rsidRPr="00E65437" w:rsidRDefault="00E65437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1692BFAD" w14:textId="1DB1917D" w:rsidR="00E65437" w:rsidRPr="00E65437" w:rsidRDefault="00E65437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589DF617" w14:textId="4F289DBD" w:rsidR="00E65437" w:rsidRPr="00E65437" w:rsidRDefault="00E65437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02F407FC" w14:textId="6D40097A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&amp;</w:t>
            </w:r>
          </w:p>
        </w:tc>
        <w:tc>
          <w:tcPr>
            <w:tcW w:w="454" w:type="dxa"/>
            <w:vAlign w:val="center"/>
          </w:tcPr>
          <w:p w14:paraId="66E3016C" w14:textId="6C1A72D2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&lt;</w:t>
            </w:r>
          </w:p>
        </w:tc>
        <w:tc>
          <w:tcPr>
            <w:tcW w:w="454" w:type="dxa"/>
            <w:vAlign w:val="center"/>
          </w:tcPr>
          <w:p w14:paraId="2DBA72E4" w14:textId="60CCBB70" w:rsidR="00E65437" w:rsidRPr="00E65437" w:rsidRDefault="006172BD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64D65976" w14:textId="72FCA181" w:rsidR="00E65437" w:rsidRPr="00E65437" w:rsidRDefault="006172BD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0426D70A" w14:textId="07F795F7" w:rsidR="00E65437" w:rsidRPr="00E65437" w:rsidRDefault="006172BD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58A4A979" w14:textId="1B53CF72" w:rsidR="00E65437" w:rsidRPr="00E65437" w:rsidRDefault="00CB43FA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s-ES"/>
              </w:rPr>
              <w:t>¡</w:t>
            </w:r>
          </w:p>
        </w:tc>
        <w:tc>
          <w:tcPr>
            <w:tcW w:w="454" w:type="dxa"/>
            <w:vAlign w:val="center"/>
          </w:tcPr>
          <w:p w14:paraId="1FB2E30C" w14:textId="7C722D3D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;</w:t>
            </w:r>
          </w:p>
        </w:tc>
        <w:tc>
          <w:tcPr>
            <w:tcW w:w="454" w:type="dxa"/>
            <w:vAlign w:val="center"/>
          </w:tcPr>
          <w:p w14:paraId="1E815D85" w14:textId="3BC94124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</w:tr>
      <w:tr w:rsidR="00E65437" w:rsidRPr="00E65437" w14:paraId="4EAE0520" w14:textId="63ED7D5F" w:rsidTr="005E3B45">
        <w:trPr>
          <w:trHeight w:val="454"/>
        </w:trPr>
        <w:tc>
          <w:tcPr>
            <w:tcW w:w="454" w:type="dxa"/>
            <w:vAlign w:val="center"/>
          </w:tcPr>
          <w:p w14:paraId="52A3A114" w14:textId="7E91D44E" w:rsidR="00E65437" w:rsidRPr="00E65437" w:rsidRDefault="00E65437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6A67538E" w14:textId="3B8ABA75" w:rsidR="00E65437" w:rsidRPr="00E65437" w:rsidRDefault="00E65437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18FD5FE1" w14:textId="541FF9BD" w:rsidR="00E65437" w:rsidRPr="00E65437" w:rsidRDefault="00E65437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4B5406CA" w14:textId="28D7F122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</w:t>
            </w:r>
          </w:p>
        </w:tc>
        <w:tc>
          <w:tcPr>
            <w:tcW w:w="454" w:type="dxa"/>
            <w:vAlign w:val="center"/>
          </w:tcPr>
          <w:p w14:paraId="551917C6" w14:textId="1F457053" w:rsidR="00E65437" w:rsidRPr="00E65437" w:rsidRDefault="00E65437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0F35E604" w14:textId="3D707448" w:rsidR="00E65437" w:rsidRPr="00E65437" w:rsidRDefault="009A2580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”</w:t>
            </w:r>
          </w:p>
        </w:tc>
        <w:tc>
          <w:tcPr>
            <w:tcW w:w="454" w:type="dxa"/>
            <w:vAlign w:val="center"/>
          </w:tcPr>
          <w:p w14:paraId="44A95DFF" w14:textId="7F4A7898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</w:t>
            </w:r>
          </w:p>
        </w:tc>
        <w:tc>
          <w:tcPr>
            <w:tcW w:w="454" w:type="dxa"/>
            <w:vAlign w:val="center"/>
          </w:tcPr>
          <w:p w14:paraId="1C727DB8" w14:textId="13661B0E" w:rsidR="00E65437" w:rsidRPr="00E65437" w:rsidRDefault="00E65437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71955B3B" w14:textId="727B5201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]</w:t>
            </w:r>
          </w:p>
        </w:tc>
        <w:tc>
          <w:tcPr>
            <w:tcW w:w="454" w:type="dxa"/>
            <w:vAlign w:val="center"/>
          </w:tcPr>
          <w:p w14:paraId="09D9DD33" w14:textId="033752DA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;</w:t>
            </w:r>
          </w:p>
        </w:tc>
        <w:tc>
          <w:tcPr>
            <w:tcW w:w="454" w:type="dxa"/>
            <w:vAlign w:val="center"/>
          </w:tcPr>
          <w:p w14:paraId="06079D43" w14:textId="293F8EFB" w:rsidR="00E65437" w:rsidRPr="00E65437" w:rsidRDefault="006172BD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6D28BB80" w14:textId="27E1CA22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:</w:t>
            </w:r>
          </w:p>
        </w:tc>
        <w:tc>
          <w:tcPr>
            <w:tcW w:w="454" w:type="dxa"/>
            <w:vAlign w:val="center"/>
          </w:tcPr>
          <w:p w14:paraId="623C22E5" w14:textId="451D1691" w:rsidR="00E65437" w:rsidRPr="00E65437" w:rsidRDefault="006172BD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529942CD" w14:textId="4CB87D56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&amp;</w:t>
            </w:r>
          </w:p>
        </w:tc>
        <w:tc>
          <w:tcPr>
            <w:tcW w:w="454" w:type="dxa"/>
            <w:vAlign w:val="center"/>
          </w:tcPr>
          <w:p w14:paraId="6916D8BF" w14:textId="1E29B232" w:rsidR="00E65437" w:rsidRPr="00E65437" w:rsidRDefault="009A2580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</w:p>
        </w:tc>
        <w:tc>
          <w:tcPr>
            <w:tcW w:w="454" w:type="dxa"/>
            <w:vAlign w:val="center"/>
          </w:tcPr>
          <w:p w14:paraId="28EF9F59" w14:textId="0E3C5659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</w:tr>
      <w:tr w:rsidR="00E65437" w:rsidRPr="00E65437" w14:paraId="43409F6E" w14:textId="0BC0DA26" w:rsidTr="005E3B45">
        <w:trPr>
          <w:trHeight w:val="454"/>
        </w:trPr>
        <w:tc>
          <w:tcPr>
            <w:tcW w:w="454" w:type="dxa"/>
            <w:vAlign w:val="center"/>
          </w:tcPr>
          <w:p w14:paraId="05077E8F" w14:textId="74CDEEEC" w:rsidR="00E65437" w:rsidRPr="00E65437" w:rsidRDefault="00CB43FA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s-ES"/>
              </w:rPr>
              <w:t>¡</w:t>
            </w:r>
          </w:p>
        </w:tc>
        <w:tc>
          <w:tcPr>
            <w:tcW w:w="454" w:type="dxa"/>
            <w:vAlign w:val="center"/>
          </w:tcPr>
          <w:p w14:paraId="0B8EF6F0" w14:textId="6603FF7D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</w:t>
            </w:r>
          </w:p>
        </w:tc>
        <w:tc>
          <w:tcPr>
            <w:tcW w:w="454" w:type="dxa"/>
            <w:vAlign w:val="center"/>
          </w:tcPr>
          <w:p w14:paraId="06A41781" w14:textId="69BC9C54" w:rsidR="00E65437" w:rsidRPr="00E65437" w:rsidRDefault="00E65437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602659D2" w14:textId="03C62619" w:rsidR="00E65437" w:rsidRPr="00E65437" w:rsidRDefault="00E65437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4C0B1494" w14:textId="0907701D" w:rsidR="00E65437" w:rsidRPr="00E65437" w:rsidRDefault="00E65437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3F5E2345" w14:textId="145E3FDF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!</w:t>
            </w:r>
          </w:p>
        </w:tc>
        <w:tc>
          <w:tcPr>
            <w:tcW w:w="454" w:type="dxa"/>
            <w:vAlign w:val="center"/>
          </w:tcPr>
          <w:p w14:paraId="68529C1C" w14:textId="40A5D8F1" w:rsidR="00E65437" w:rsidRPr="00E65437" w:rsidRDefault="009A2580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)</w:t>
            </w:r>
          </w:p>
        </w:tc>
        <w:tc>
          <w:tcPr>
            <w:tcW w:w="454" w:type="dxa"/>
            <w:vAlign w:val="center"/>
          </w:tcPr>
          <w:p w14:paraId="164DE04B" w14:textId="596C7810" w:rsidR="00E65437" w:rsidRPr="00E65437" w:rsidRDefault="00E65437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3A50C2B4" w14:textId="426D4F7A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</w:t>
            </w:r>
          </w:p>
        </w:tc>
        <w:tc>
          <w:tcPr>
            <w:tcW w:w="454" w:type="dxa"/>
            <w:vAlign w:val="center"/>
          </w:tcPr>
          <w:p w14:paraId="474A3F11" w14:textId="6D659633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&amp;</w:t>
            </w:r>
          </w:p>
        </w:tc>
        <w:tc>
          <w:tcPr>
            <w:tcW w:w="454" w:type="dxa"/>
            <w:vAlign w:val="center"/>
          </w:tcPr>
          <w:p w14:paraId="06625A8D" w14:textId="065CFE1E" w:rsidR="00E65437" w:rsidRPr="00E65437" w:rsidRDefault="006172BD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063891DE" w14:textId="3135A803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[</w:t>
            </w:r>
          </w:p>
        </w:tc>
        <w:tc>
          <w:tcPr>
            <w:tcW w:w="454" w:type="dxa"/>
            <w:vAlign w:val="center"/>
          </w:tcPr>
          <w:p w14:paraId="62CEB3F4" w14:textId="3DD590B4" w:rsidR="00E65437" w:rsidRPr="00E65437" w:rsidRDefault="006172BD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3314634B" w14:textId="315C527F" w:rsidR="00E65437" w:rsidRPr="00E65437" w:rsidRDefault="006172BD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2E103B5E" w14:textId="4392EE01" w:rsidR="00E65437" w:rsidRPr="00E65437" w:rsidRDefault="00B37F76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</w:t>
            </w:r>
          </w:p>
        </w:tc>
        <w:tc>
          <w:tcPr>
            <w:tcW w:w="454" w:type="dxa"/>
            <w:vAlign w:val="center"/>
          </w:tcPr>
          <w:p w14:paraId="007D9BDB" w14:textId="768ED8D4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</w:t>
            </w:r>
          </w:p>
        </w:tc>
      </w:tr>
      <w:tr w:rsidR="00E65437" w:rsidRPr="00E65437" w14:paraId="401FC210" w14:textId="6DD0CEF0" w:rsidTr="005E3B45">
        <w:trPr>
          <w:trHeight w:val="454"/>
        </w:trPr>
        <w:tc>
          <w:tcPr>
            <w:tcW w:w="454" w:type="dxa"/>
            <w:vAlign w:val="center"/>
          </w:tcPr>
          <w:p w14:paraId="21311821" w14:textId="3994311E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[</w:t>
            </w:r>
          </w:p>
        </w:tc>
        <w:tc>
          <w:tcPr>
            <w:tcW w:w="454" w:type="dxa"/>
            <w:vAlign w:val="center"/>
          </w:tcPr>
          <w:p w14:paraId="7377634E" w14:textId="799464C6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&amp;</w:t>
            </w:r>
          </w:p>
        </w:tc>
        <w:tc>
          <w:tcPr>
            <w:tcW w:w="454" w:type="dxa"/>
            <w:vAlign w:val="center"/>
          </w:tcPr>
          <w:p w14:paraId="4629A5D1" w14:textId="4FB86B7A" w:rsidR="00E65437" w:rsidRPr="00E65437" w:rsidRDefault="009A2580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!</w:t>
            </w:r>
          </w:p>
        </w:tc>
        <w:tc>
          <w:tcPr>
            <w:tcW w:w="454" w:type="dxa"/>
            <w:vAlign w:val="center"/>
          </w:tcPr>
          <w:p w14:paraId="46CB0DC7" w14:textId="35B8879D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;</w:t>
            </w:r>
          </w:p>
        </w:tc>
        <w:tc>
          <w:tcPr>
            <w:tcW w:w="454" w:type="dxa"/>
            <w:vAlign w:val="center"/>
          </w:tcPr>
          <w:p w14:paraId="79837DC9" w14:textId="63B04FEB" w:rsidR="00E65437" w:rsidRPr="00E65437" w:rsidRDefault="00E65437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4148C348" w14:textId="0F713BE1" w:rsidR="00E65437" w:rsidRPr="00E65437" w:rsidRDefault="00E65437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43CF8896" w14:textId="51B2BF69" w:rsidR="00E65437" w:rsidRPr="00E65437" w:rsidRDefault="00CB43FA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s-ES"/>
              </w:rPr>
              <w:t>¿</w:t>
            </w:r>
          </w:p>
        </w:tc>
        <w:tc>
          <w:tcPr>
            <w:tcW w:w="454" w:type="dxa"/>
            <w:vAlign w:val="center"/>
          </w:tcPr>
          <w:p w14:paraId="25AE7076" w14:textId="3146D7BA" w:rsidR="00E65437" w:rsidRPr="00E65437" w:rsidRDefault="00E65437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76DC76BD" w14:textId="6BCC36C6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!</w:t>
            </w:r>
          </w:p>
        </w:tc>
        <w:tc>
          <w:tcPr>
            <w:tcW w:w="454" w:type="dxa"/>
            <w:vAlign w:val="center"/>
          </w:tcPr>
          <w:p w14:paraId="02C41CA3" w14:textId="5A4290F1" w:rsidR="00E65437" w:rsidRPr="00E65437" w:rsidRDefault="009A2580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</w:p>
        </w:tc>
        <w:tc>
          <w:tcPr>
            <w:tcW w:w="454" w:type="dxa"/>
            <w:vAlign w:val="center"/>
          </w:tcPr>
          <w:p w14:paraId="388B42F3" w14:textId="1BCAD45F" w:rsidR="00E65437" w:rsidRPr="00E65437" w:rsidRDefault="006172BD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519444C9" w14:textId="7A5A49CB" w:rsidR="00E65437" w:rsidRPr="00CB43FA" w:rsidRDefault="00CB43FA" w:rsidP="00E65437">
            <w:pPr>
              <w:jc w:val="center"/>
              <w:rPr>
                <w:sz w:val="28"/>
                <w:szCs w:val="28"/>
                <w:lang w:val="es-ES"/>
              </w:rPr>
            </w:pPr>
            <w:r>
              <w:rPr>
                <w:sz w:val="28"/>
                <w:szCs w:val="28"/>
                <w:lang w:val="es-ES"/>
              </w:rPr>
              <w:t>¿</w:t>
            </w:r>
          </w:p>
        </w:tc>
        <w:tc>
          <w:tcPr>
            <w:tcW w:w="454" w:type="dxa"/>
            <w:vAlign w:val="center"/>
          </w:tcPr>
          <w:p w14:paraId="0D96897B" w14:textId="6C904267" w:rsidR="00E65437" w:rsidRPr="00E65437" w:rsidRDefault="009A2580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”</w:t>
            </w:r>
          </w:p>
        </w:tc>
        <w:tc>
          <w:tcPr>
            <w:tcW w:w="454" w:type="dxa"/>
            <w:vAlign w:val="center"/>
          </w:tcPr>
          <w:p w14:paraId="06DE0703" w14:textId="721882BC" w:rsidR="00E65437" w:rsidRPr="00E65437" w:rsidRDefault="006172BD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1BC923DB" w14:textId="2F3A7EA0" w:rsidR="00E65437" w:rsidRPr="00E65437" w:rsidRDefault="006172BD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7E9FB7BC" w14:textId="280781CC" w:rsidR="00E65437" w:rsidRPr="00E65437" w:rsidRDefault="00CB43FA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s-ES"/>
              </w:rPr>
              <w:t>¿</w:t>
            </w:r>
          </w:p>
        </w:tc>
      </w:tr>
      <w:tr w:rsidR="00E65437" w:rsidRPr="00E65437" w14:paraId="7EA766A3" w14:textId="505897EA" w:rsidTr="005E3B45">
        <w:trPr>
          <w:trHeight w:val="454"/>
        </w:trPr>
        <w:tc>
          <w:tcPr>
            <w:tcW w:w="454" w:type="dxa"/>
            <w:vAlign w:val="center"/>
          </w:tcPr>
          <w:p w14:paraId="1D64C0FF" w14:textId="236C743C" w:rsidR="00E65437" w:rsidRPr="00E65437" w:rsidRDefault="00CB43FA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s-ES"/>
              </w:rPr>
              <w:t>¿</w:t>
            </w:r>
          </w:p>
        </w:tc>
        <w:tc>
          <w:tcPr>
            <w:tcW w:w="454" w:type="dxa"/>
            <w:vAlign w:val="center"/>
          </w:tcPr>
          <w:p w14:paraId="3D4CC0AB" w14:textId="49E66C9E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:</w:t>
            </w:r>
          </w:p>
        </w:tc>
        <w:tc>
          <w:tcPr>
            <w:tcW w:w="454" w:type="dxa"/>
            <w:vAlign w:val="center"/>
          </w:tcPr>
          <w:p w14:paraId="44882548" w14:textId="670157DA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</w:t>
            </w:r>
          </w:p>
        </w:tc>
        <w:tc>
          <w:tcPr>
            <w:tcW w:w="454" w:type="dxa"/>
            <w:vAlign w:val="center"/>
          </w:tcPr>
          <w:p w14:paraId="360B07BC" w14:textId="5184BB83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&lt;</w:t>
            </w:r>
          </w:p>
        </w:tc>
        <w:tc>
          <w:tcPr>
            <w:tcW w:w="454" w:type="dxa"/>
            <w:vAlign w:val="center"/>
          </w:tcPr>
          <w:p w14:paraId="1F0DC263" w14:textId="274842D2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!</w:t>
            </w:r>
          </w:p>
        </w:tc>
        <w:tc>
          <w:tcPr>
            <w:tcW w:w="454" w:type="dxa"/>
            <w:vAlign w:val="center"/>
          </w:tcPr>
          <w:p w14:paraId="6BA05F7B" w14:textId="407A7A74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</w:t>
            </w:r>
          </w:p>
        </w:tc>
        <w:tc>
          <w:tcPr>
            <w:tcW w:w="454" w:type="dxa"/>
            <w:vAlign w:val="center"/>
          </w:tcPr>
          <w:p w14:paraId="24140B4B" w14:textId="6A8993E2" w:rsidR="00E65437" w:rsidRPr="00E65437" w:rsidRDefault="00E65437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6AAB19B8" w14:textId="05CED337" w:rsidR="00E65437" w:rsidRPr="00E65437" w:rsidRDefault="00E65437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60348333" w14:textId="751CDB0F" w:rsidR="00E65437" w:rsidRPr="00E65437" w:rsidRDefault="00B37F76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</w:t>
            </w:r>
          </w:p>
        </w:tc>
        <w:tc>
          <w:tcPr>
            <w:tcW w:w="454" w:type="dxa"/>
            <w:vAlign w:val="center"/>
          </w:tcPr>
          <w:p w14:paraId="599A1571" w14:textId="388D6A97" w:rsidR="00E65437" w:rsidRPr="00E65437" w:rsidRDefault="006172BD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073568B2" w14:textId="243EE458" w:rsidR="00E65437" w:rsidRPr="00E65437" w:rsidRDefault="006172BD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26FE2392" w14:textId="052D2D76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[</w:t>
            </w:r>
          </w:p>
        </w:tc>
        <w:tc>
          <w:tcPr>
            <w:tcW w:w="454" w:type="dxa"/>
            <w:vAlign w:val="center"/>
          </w:tcPr>
          <w:p w14:paraId="186BF117" w14:textId="433E7845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;</w:t>
            </w:r>
          </w:p>
        </w:tc>
        <w:tc>
          <w:tcPr>
            <w:tcW w:w="454" w:type="dxa"/>
            <w:vAlign w:val="center"/>
          </w:tcPr>
          <w:p w14:paraId="68F25188" w14:textId="7EC4FDE3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!</w:t>
            </w:r>
          </w:p>
        </w:tc>
        <w:tc>
          <w:tcPr>
            <w:tcW w:w="454" w:type="dxa"/>
            <w:vAlign w:val="center"/>
          </w:tcPr>
          <w:p w14:paraId="2BB6B8CF" w14:textId="1AAB0DBB" w:rsidR="00E65437" w:rsidRPr="00E65437" w:rsidRDefault="006172BD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71C8C625" w14:textId="4DB3C126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&gt;</w:t>
            </w:r>
          </w:p>
        </w:tc>
      </w:tr>
      <w:tr w:rsidR="00E65437" w:rsidRPr="00E65437" w14:paraId="50375854" w14:textId="3E6666FD" w:rsidTr="005E3B45">
        <w:trPr>
          <w:trHeight w:val="454"/>
        </w:trPr>
        <w:tc>
          <w:tcPr>
            <w:tcW w:w="454" w:type="dxa"/>
            <w:vAlign w:val="center"/>
          </w:tcPr>
          <w:p w14:paraId="771969CE" w14:textId="66FF218A" w:rsidR="00E65437" w:rsidRPr="00E65437" w:rsidRDefault="009A2580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!</w:t>
            </w:r>
          </w:p>
        </w:tc>
        <w:tc>
          <w:tcPr>
            <w:tcW w:w="454" w:type="dxa"/>
            <w:vAlign w:val="center"/>
          </w:tcPr>
          <w:p w14:paraId="24FD07F0" w14:textId="5EA35233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1A263EA8" w14:textId="1EDC1408" w:rsidR="00E65437" w:rsidRPr="00E65437" w:rsidRDefault="00E65437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483E7CE9" w14:textId="23CD87B6" w:rsidR="00E65437" w:rsidRPr="00E65437" w:rsidRDefault="00E65437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5513D9D9" w14:textId="45388184" w:rsidR="00E65437" w:rsidRPr="00E65437" w:rsidRDefault="00E65437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63DF528B" w14:textId="52EF6668" w:rsidR="00E65437" w:rsidRPr="00E65437" w:rsidRDefault="00E65437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57224930" w14:textId="3AFB3A11" w:rsidR="00E65437" w:rsidRPr="00E65437" w:rsidRDefault="00E65437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34AC4596" w14:textId="67B534EB" w:rsidR="00E65437" w:rsidRPr="00E65437" w:rsidRDefault="00CB43FA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s-ES"/>
              </w:rPr>
              <w:t>¿</w:t>
            </w:r>
          </w:p>
        </w:tc>
        <w:tc>
          <w:tcPr>
            <w:tcW w:w="454" w:type="dxa"/>
            <w:vAlign w:val="center"/>
          </w:tcPr>
          <w:p w14:paraId="204AD43B" w14:textId="527DD5A8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</w:t>
            </w:r>
          </w:p>
        </w:tc>
        <w:tc>
          <w:tcPr>
            <w:tcW w:w="454" w:type="dxa"/>
            <w:vAlign w:val="center"/>
          </w:tcPr>
          <w:p w14:paraId="71BCB040" w14:textId="4F41F02A" w:rsidR="00E65437" w:rsidRPr="00E65437" w:rsidRDefault="006172BD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6EC278C4" w14:textId="20B8C78D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!</w:t>
            </w:r>
          </w:p>
        </w:tc>
        <w:tc>
          <w:tcPr>
            <w:tcW w:w="454" w:type="dxa"/>
            <w:vAlign w:val="center"/>
          </w:tcPr>
          <w:p w14:paraId="359FD83C" w14:textId="76EF3500" w:rsidR="00E65437" w:rsidRPr="00E65437" w:rsidRDefault="00B37F76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&lt;</w:t>
            </w:r>
          </w:p>
        </w:tc>
        <w:tc>
          <w:tcPr>
            <w:tcW w:w="454" w:type="dxa"/>
            <w:vAlign w:val="center"/>
          </w:tcPr>
          <w:p w14:paraId="01832F13" w14:textId="59974C08" w:rsidR="00E65437" w:rsidRPr="00E65437" w:rsidRDefault="00B37F76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</w:t>
            </w:r>
          </w:p>
        </w:tc>
        <w:tc>
          <w:tcPr>
            <w:tcW w:w="454" w:type="dxa"/>
            <w:vAlign w:val="center"/>
          </w:tcPr>
          <w:p w14:paraId="20696584" w14:textId="1FF997EA" w:rsidR="00E65437" w:rsidRPr="00E65437" w:rsidRDefault="006172BD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7D2A6F04" w14:textId="71D26288" w:rsidR="00E65437" w:rsidRPr="00E65437" w:rsidRDefault="006172BD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7989C0F6" w14:textId="664CF04A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!</w:t>
            </w:r>
          </w:p>
        </w:tc>
      </w:tr>
      <w:tr w:rsidR="00E65437" w:rsidRPr="00E65437" w14:paraId="4DED009B" w14:textId="34BCA164" w:rsidTr="005E3B45">
        <w:trPr>
          <w:trHeight w:val="454"/>
        </w:trPr>
        <w:tc>
          <w:tcPr>
            <w:tcW w:w="454" w:type="dxa"/>
            <w:vAlign w:val="center"/>
          </w:tcPr>
          <w:p w14:paraId="764462E2" w14:textId="6EB40BC7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;</w:t>
            </w:r>
          </w:p>
        </w:tc>
        <w:tc>
          <w:tcPr>
            <w:tcW w:w="454" w:type="dxa"/>
            <w:vAlign w:val="center"/>
          </w:tcPr>
          <w:p w14:paraId="3892662C" w14:textId="62A921A2" w:rsidR="00E65437" w:rsidRPr="00E65437" w:rsidRDefault="00C35BC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[</w:t>
            </w:r>
          </w:p>
        </w:tc>
        <w:tc>
          <w:tcPr>
            <w:tcW w:w="454" w:type="dxa"/>
            <w:vAlign w:val="center"/>
          </w:tcPr>
          <w:p w14:paraId="63667961" w14:textId="7BF9323F" w:rsidR="00E65437" w:rsidRPr="00E65437" w:rsidRDefault="00E65437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6D4B5E72" w14:textId="7B4AE7F1" w:rsidR="00E65437" w:rsidRPr="00E65437" w:rsidRDefault="009A2580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</w:t>
            </w:r>
          </w:p>
        </w:tc>
        <w:tc>
          <w:tcPr>
            <w:tcW w:w="454" w:type="dxa"/>
            <w:vAlign w:val="center"/>
          </w:tcPr>
          <w:p w14:paraId="1262D385" w14:textId="1092AD03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</w:t>
            </w:r>
          </w:p>
        </w:tc>
        <w:tc>
          <w:tcPr>
            <w:tcW w:w="454" w:type="dxa"/>
            <w:vAlign w:val="center"/>
          </w:tcPr>
          <w:p w14:paraId="70D723B6" w14:textId="3A955721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1AAC92A9" w14:textId="4CEAF92A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&amp;</w:t>
            </w:r>
          </w:p>
        </w:tc>
        <w:tc>
          <w:tcPr>
            <w:tcW w:w="454" w:type="dxa"/>
            <w:vAlign w:val="center"/>
          </w:tcPr>
          <w:p w14:paraId="3BBF725C" w14:textId="358078E8" w:rsidR="00E65437" w:rsidRPr="00E65437" w:rsidRDefault="009A2580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)</w:t>
            </w:r>
          </w:p>
        </w:tc>
        <w:tc>
          <w:tcPr>
            <w:tcW w:w="454" w:type="dxa"/>
            <w:vAlign w:val="center"/>
          </w:tcPr>
          <w:p w14:paraId="7F731DF1" w14:textId="76C16F4E" w:rsidR="00E65437" w:rsidRPr="00E65437" w:rsidRDefault="00B37F76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</w:t>
            </w:r>
          </w:p>
        </w:tc>
        <w:tc>
          <w:tcPr>
            <w:tcW w:w="454" w:type="dxa"/>
            <w:vAlign w:val="center"/>
          </w:tcPr>
          <w:p w14:paraId="7E50A15B" w14:textId="2FA7692E" w:rsidR="00E65437" w:rsidRPr="00E65437" w:rsidRDefault="006172BD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764B152B" w14:textId="447ACF18" w:rsidR="00E65437" w:rsidRPr="00E65437" w:rsidRDefault="006172BD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39780F3A" w14:textId="4E98CA41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;</w:t>
            </w:r>
          </w:p>
        </w:tc>
        <w:tc>
          <w:tcPr>
            <w:tcW w:w="454" w:type="dxa"/>
            <w:vAlign w:val="center"/>
          </w:tcPr>
          <w:p w14:paraId="5736C2D8" w14:textId="2DBC1488" w:rsidR="00E65437" w:rsidRPr="00E65437" w:rsidRDefault="00CB43FA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s-ES"/>
              </w:rPr>
              <w:t>¿</w:t>
            </w:r>
          </w:p>
        </w:tc>
        <w:tc>
          <w:tcPr>
            <w:tcW w:w="454" w:type="dxa"/>
            <w:vAlign w:val="center"/>
          </w:tcPr>
          <w:p w14:paraId="6A14F4BC" w14:textId="3140DA0B" w:rsidR="00E65437" w:rsidRPr="00E65437" w:rsidRDefault="006172BD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60780A89" w14:textId="0D7C354C" w:rsidR="00E65437" w:rsidRPr="00E65437" w:rsidRDefault="00C35BC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\</w:t>
            </w:r>
          </w:p>
        </w:tc>
        <w:tc>
          <w:tcPr>
            <w:tcW w:w="454" w:type="dxa"/>
            <w:vAlign w:val="center"/>
          </w:tcPr>
          <w:p w14:paraId="43885544" w14:textId="500BEEB5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:</w:t>
            </w:r>
          </w:p>
        </w:tc>
      </w:tr>
      <w:tr w:rsidR="00E65437" w:rsidRPr="00E65437" w14:paraId="238AD274" w14:textId="603BE6AC" w:rsidTr="005E3B45">
        <w:trPr>
          <w:trHeight w:val="454"/>
        </w:trPr>
        <w:tc>
          <w:tcPr>
            <w:tcW w:w="454" w:type="dxa"/>
            <w:vAlign w:val="center"/>
          </w:tcPr>
          <w:p w14:paraId="183D20AA" w14:textId="74D18671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:</w:t>
            </w:r>
          </w:p>
        </w:tc>
        <w:tc>
          <w:tcPr>
            <w:tcW w:w="454" w:type="dxa"/>
            <w:vAlign w:val="center"/>
          </w:tcPr>
          <w:p w14:paraId="7C1AD1E0" w14:textId="5FDBDBF8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</w:t>
            </w:r>
          </w:p>
        </w:tc>
        <w:tc>
          <w:tcPr>
            <w:tcW w:w="454" w:type="dxa"/>
            <w:vAlign w:val="center"/>
          </w:tcPr>
          <w:p w14:paraId="2BF28074" w14:textId="220995B2" w:rsidR="00E65437" w:rsidRPr="00E65437" w:rsidRDefault="00E65437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1136A235" w14:textId="64C09C69" w:rsidR="00E65437" w:rsidRPr="00E65437" w:rsidRDefault="00E65437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2221D036" w14:textId="32B6A27B" w:rsidR="00E65437" w:rsidRPr="00E65437" w:rsidRDefault="00B37F76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”</w:t>
            </w:r>
          </w:p>
        </w:tc>
        <w:tc>
          <w:tcPr>
            <w:tcW w:w="454" w:type="dxa"/>
            <w:vAlign w:val="center"/>
          </w:tcPr>
          <w:p w14:paraId="7DE5C446" w14:textId="7D35D014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]</w:t>
            </w:r>
          </w:p>
        </w:tc>
        <w:tc>
          <w:tcPr>
            <w:tcW w:w="454" w:type="dxa"/>
            <w:vAlign w:val="center"/>
          </w:tcPr>
          <w:p w14:paraId="63DA904E" w14:textId="24351140" w:rsidR="00E65437" w:rsidRPr="00E65437" w:rsidRDefault="009A2580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</w:t>
            </w:r>
          </w:p>
        </w:tc>
        <w:tc>
          <w:tcPr>
            <w:tcW w:w="454" w:type="dxa"/>
            <w:vAlign w:val="center"/>
          </w:tcPr>
          <w:p w14:paraId="369E92F2" w14:textId="195C1E85" w:rsidR="00E65437" w:rsidRPr="00E65437" w:rsidRDefault="00E65437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77F98A57" w14:textId="358F819B" w:rsidR="00E65437" w:rsidRPr="00E65437" w:rsidRDefault="00E65437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3B3D2990" w14:textId="11B5C8FB" w:rsidR="00E65437" w:rsidRPr="00E65437" w:rsidRDefault="00E65437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347039D4" w14:textId="3C26347F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!</w:t>
            </w:r>
          </w:p>
        </w:tc>
        <w:tc>
          <w:tcPr>
            <w:tcW w:w="454" w:type="dxa"/>
            <w:vAlign w:val="center"/>
          </w:tcPr>
          <w:p w14:paraId="50673C8D" w14:textId="61BAE726" w:rsidR="00E65437" w:rsidRPr="00E65437" w:rsidRDefault="009A2580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</w:p>
        </w:tc>
        <w:tc>
          <w:tcPr>
            <w:tcW w:w="454" w:type="dxa"/>
            <w:vAlign w:val="center"/>
          </w:tcPr>
          <w:p w14:paraId="555C1A63" w14:textId="6AA18553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&lt;</w:t>
            </w:r>
          </w:p>
        </w:tc>
        <w:tc>
          <w:tcPr>
            <w:tcW w:w="454" w:type="dxa"/>
            <w:vAlign w:val="center"/>
          </w:tcPr>
          <w:p w14:paraId="64822CAE" w14:textId="1FD10887" w:rsidR="00E65437" w:rsidRPr="00E65437" w:rsidRDefault="006172BD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4185443A" w14:textId="1E6B921C" w:rsidR="00E65437" w:rsidRPr="00E65437" w:rsidRDefault="006172BD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750D2D92" w14:textId="341D3C59" w:rsidR="00E65437" w:rsidRPr="00E65437" w:rsidRDefault="00B37F76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,</w:t>
            </w:r>
          </w:p>
        </w:tc>
      </w:tr>
      <w:tr w:rsidR="00E65437" w:rsidRPr="00E65437" w14:paraId="49F37FC8" w14:textId="159A391F" w:rsidTr="005E3B45">
        <w:trPr>
          <w:trHeight w:val="454"/>
        </w:trPr>
        <w:tc>
          <w:tcPr>
            <w:tcW w:w="454" w:type="dxa"/>
            <w:vAlign w:val="center"/>
          </w:tcPr>
          <w:p w14:paraId="5AF4346C" w14:textId="55EC460B" w:rsidR="00E65437" w:rsidRPr="00E65437" w:rsidRDefault="009A2580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</w:p>
        </w:tc>
        <w:tc>
          <w:tcPr>
            <w:tcW w:w="454" w:type="dxa"/>
            <w:vAlign w:val="center"/>
          </w:tcPr>
          <w:p w14:paraId="658BF803" w14:textId="06290511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;</w:t>
            </w:r>
          </w:p>
        </w:tc>
        <w:tc>
          <w:tcPr>
            <w:tcW w:w="454" w:type="dxa"/>
            <w:vAlign w:val="center"/>
          </w:tcPr>
          <w:p w14:paraId="45B670B1" w14:textId="5165F6E3" w:rsidR="00E65437" w:rsidRPr="00E65437" w:rsidRDefault="00CB43FA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s-ES"/>
              </w:rPr>
              <w:t>¿</w:t>
            </w:r>
          </w:p>
        </w:tc>
        <w:tc>
          <w:tcPr>
            <w:tcW w:w="454" w:type="dxa"/>
            <w:vAlign w:val="center"/>
          </w:tcPr>
          <w:p w14:paraId="030E1BD5" w14:textId="4C3D64AD" w:rsidR="00E65437" w:rsidRPr="00E65437" w:rsidRDefault="00E65437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4F4E7293" w14:textId="6A4C1657" w:rsidR="00E65437" w:rsidRPr="00E65437" w:rsidRDefault="00E65437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0F8E5417" w14:textId="6F0CD013" w:rsidR="00E65437" w:rsidRPr="00E65437" w:rsidRDefault="00B37F76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</w:t>
            </w:r>
          </w:p>
        </w:tc>
        <w:tc>
          <w:tcPr>
            <w:tcW w:w="454" w:type="dxa"/>
            <w:vAlign w:val="center"/>
          </w:tcPr>
          <w:p w14:paraId="623CA2F0" w14:textId="5E4591BB" w:rsidR="00E65437" w:rsidRPr="00E65437" w:rsidRDefault="00E65437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4B43ADF3" w14:textId="2DF489ED" w:rsidR="00E65437" w:rsidRPr="00E65437" w:rsidRDefault="00E65437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7E75182B" w14:textId="60A0DFC6" w:rsidR="00E65437" w:rsidRPr="00E65437" w:rsidRDefault="00B37F76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,</w:t>
            </w:r>
          </w:p>
        </w:tc>
        <w:tc>
          <w:tcPr>
            <w:tcW w:w="454" w:type="dxa"/>
            <w:vAlign w:val="center"/>
          </w:tcPr>
          <w:p w14:paraId="6D2D221A" w14:textId="37B26949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</w:t>
            </w:r>
          </w:p>
        </w:tc>
        <w:tc>
          <w:tcPr>
            <w:tcW w:w="454" w:type="dxa"/>
            <w:vAlign w:val="center"/>
          </w:tcPr>
          <w:p w14:paraId="778242A4" w14:textId="77777777" w:rsidR="00E65437" w:rsidRPr="00E65437" w:rsidRDefault="00E65437" w:rsidP="00E6543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5B438FE1" w14:textId="1C1440F0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:</w:t>
            </w:r>
          </w:p>
        </w:tc>
        <w:tc>
          <w:tcPr>
            <w:tcW w:w="454" w:type="dxa"/>
            <w:vAlign w:val="center"/>
          </w:tcPr>
          <w:p w14:paraId="7E710291" w14:textId="0005E52E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]</w:t>
            </w:r>
          </w:p>
        </w:tc>
        <w:tc>
          <w:tcPr>
            <w:tcW w:w="454" w:type="dxa"/>
            <w:vAlign w:val="center"/>
          </w:tcPr>
          <w:p w14:paraId="1892C394" w14:textId="25B032BF" w:rsidR="00E65437" w:rsidRPr="00E65437" w:rsidRDefault="00CB43FA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s-ES"/>
              </w:rPr>
              <w:t>¡</w:t>
            </w:r>
          </w:p>
        </w:tc>
        <w:tc>
          <w:tcPr>
            <w:tcW w:w="454" w:type="dxa"/>
            <w:vAlign w:val="center"/>
          </w:tcPr>
          <w:p w14:paraId="3640F7B6" w14:textId="11BD18C2" w:rsidR="00E65437" w:rsidRPr="00E65437" w:rsidRDefault="006172BD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588E1022" w14:textId="6121313A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</w:t>
            </w:r>
          </w:p>
        </w:tc>
      </w:tr>
      <w:tr w:rsidR="00E65437" w:rsidRPr="00E65437" w14:paraId="09826BE3" w14:textId="5D0DD931" w:rsidTr="005E3B45">
        <w:trPr>
          <w:trHeight w:val="454"/>
        </w:trPr>
        <w:tc>
          <w:tcPr>
            <w:tcW w:w="454" w:type="dxa"/>
            <w:vAlign w:val="center"/>
          </w:tcPr>
          <w:p w14:paraId="1D79FBB7" w14:textId="16B586AC" w:rsidR="00E65437" w:rsidRPr="00E65437" w:rsidRDefault="00B37F76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,</w:t>
            </w:r>
          </w:p>
        </w:tc>
        <w:tc>
          <w:tcPr>
            <w:tcW w:w="454" w:type="dxa"/>
            <w:vAlign w:val="center"/>
          </w:tcPr>
          <w:p w14:paraId="6BBA7012" w14:textId="06B60F71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!</w:t>
            </w:r>
          </w:p>
        </w:tc>
        <w:tc>
          <w:tcPr>
            <w:tcW w:w="454" w:type="dxa"/>
            <w:vAlign w:val="center"/>
          </w:tcPr>
          <w:p w14:paraId="6A6A6583" w14:textId="5AFD524E" w:rsidR="00E65437" w:rsidRPr="00E65437" w:rsidRDefault="009A2580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)</w:t>
            </w:r>
          </w:p>
        </w:tc>
        <w:tc>
          <w:tcPr>
            <w:tcW w:w="454" w:type="dxa"/>
            <w:vAlign w:val="center"/>
          </w:tcPr>
          <w:p w14:paraId="0EC53FEA" w14:textId="2E61BF28" w:rsidR="00E65437" w:rsidRPr="00E65437" w:rsidRDefault="00B37F76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&lt;</w:t>
            </w:r>
          </w:p>
        </w:tc>
        <w:tc>
          <w:tcPr>
            <w:tcW w:w="454" w:type="dxa"/>
            <w:vAlign w:val="center"/>
          </w:tcPr>
          <w:p w14:paraId="4031A802" w14:textId="0401EB1D" w:rsidR="00E65437" w:rsidRPr="00E65437" w:rsidRDefault="00E65437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4C0730D0" w14:textId="3C2377A9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</w:t>
            </w:r>
          </w:p>
        </w:tc>
        <w:tc>
          <w:tcPr>
            <w:tcW w:w="454" w:type="dxa"/>
            <w:vAlign w:val="center"/>
          </w:tcPr>
          <w:p w14:paraId="4AE87E78" w14:textId="180DA37C" w:rsidR="00E65437" w:rsidRPr="00E65437" w:rsidRDefault="00E65437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54489271" w14:textId="4FBD30D7" w:rsidR="00E65437" w:rsidRPr="00E65437" w:rsidRDefault="00CB43FA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s-ES"/>
              </w:rPr>
              <w:t>¿</w:t>
            </w:r>
          </w:p>
        </w:tc>
        <w:tc>
          <w:tcPr>
            <w:tcW w:w="454" w:type="dxa"/>
            <w:vAlign w:val="center"/>
          </w:tcPr>
          <w:p w14:paraId="7F26D283" w14:textId="5693FBA0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;</w:t>
            </w:r>
          </w:p>
        </w:tc>
        <w:tc>
          <w:tcPr>
            <w:tcW w:w="454" w:type="dxa"/>
            <w:vAlign w:val="center"/>
          </w:tcPr>
          <w:p w14:paraId="0F66E726" w14:textId="33AA661E" w:rsidR="00E65437" w:rsidRPr="00E65437" w:rsidRDefault="006172BD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79BE6482" w14:textId="31FF8BFE" w:rsidR="00E65437" w:rsidRPr="00E65437" w:rsidRDefault="006172BD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1822C8EA" w14:textId="2DA51ABD" w:rsidR="00E65437" w:rsidRPr="00E65437" w:rsidRDefault="006172BD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5379D804" w14:textId="5CAD3B5C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&amp;</w:t>
            </w:r>
          </w:p>
        </w:tc>
        <w:tc>
          <w:tcPr>
            <w:tcW w:w="454" w:type="dxa"/>
            <w:vAlign w:val="center"/>
          </w:tcPr>
          <w:p w14:paraId="473FE9D9" w14:textId="77777777" w:rsidR="00E65437" w:rsidRPr="00E65437" w:rsidRDefault="00E65437" w:rsidP="00E6543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46C42EC7" w14:textId="5293F8D0" w:rsidR="00E65437" w:rsidRPr="00E65437" w:rsidRDefault="006172BD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77521BC4" w14:textId="6E18AC32" w:rsidR="00E65437" w:rsidRPr="00E65437" w:rsidRDefault="00B37F76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]</w:t>
            </w:r>
          </w:p>
        </w:tc>
      </w:tr>
      <w:tr w:rsidR="00E65437" w:rsidRPr="00E65437" w14:paraId="7BA7BAC3" w14:textId="24002EC8" w:rsidTr="005E3B45">
        <w:trPr>
          <w:trHeight w:val="454"/>
        </w:trPr>
        <w:tc>
          <w:tcPr>
            <w:tcW w:w="454" w:type="dxa"/>
            <w:vAlign w:val="center"/>
          </w:tcPr>
          <w:p w14:paraId="6B71A3C0" w14:textId="0405A726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&gt;</w:t>
            </w:r>
          </w:p>
        </w:tc>
        <w:tc>
          <w:tcPr>
            <w:tcW w:w="454" w:type="dxa"/>
            <w:vAlign w:val="center"/>
          </w:tcPr>
          <w:p w14:paraId="01A3F71D" w14:textId="251FA473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:</w:t>
            </w:r>
          </w:p>
        </w:tc>
        <w:tc>
          <w:tcPr>
            <w:tcW w:w="454" w:type="dxa"/>
            <w:vAlign w:val="center"/>
          </w:tcPr>
          <w:p w14:paraId="0A4BB87A" w14:textId="17AD6D50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</w:t>
            </w:r>
          </w:p>
        </w:tc>
        <w:tc>
          <w:tcPr>
            <w:tcW w:w="454" w:type="dxa"/>
            <w:vAlign w:val="center"/>
          </w:tcPr>
          <w:p w14:paraId="15F0E8DB" w14:textId="5E491547" w:rsidR="00E65437" w:rsidRPr="00E65437" w:rsidRDefault="00E65437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5621D1F1" w14:textId="58A57367" w:rsidR="00E65437" w:rsidRPr="00E65437" w:rsidRDefault="00E65437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6A7FEB78" w14:textId="238419C2" w:rsidR="00E65437" w:rsidRPr="00E65437" w:rsidRDefault="00B37F76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,</w:t>
            </w:r>
          </w:p>
        </w:tc>
        <w:tc>
          <w:tcPr>
            <w:tcW w:w="454" w:type="dxa"/>
            <w:vAlign w:val="center"/>
          </w:tcPr>
          <w:p w14:paraId="487945BE" w14:textId="0EA2D68D" w:rsidR="00E65437" w:rsidRPr="00E65437" w:rsidRDefault="00E65437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6F755A1F" w14:textId="21568115" w:rsidR="00E65437" w:rsidRPr="00E65437" w:rsidRDefault="00E65437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040F37C6" w14:textId="78DDF204" w:rsidR="00E65437" w:rsidRPr="00E65437" w:rsidRDefault="006172BD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56DB589B" w14:textId="2B1C5462" w:rsidR="00E65437" w:rsidRPr="00E65437" w:rsidRDefault="006172BD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37E31C8F" w14:textId="7949F7B1" w:rsidR="00E65437" w:rsidRPr="00E65437" w:rsidRDefault="00CB43FA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s-ES"/>
              </w:rPr>
              <w:t>¡</w:t>
            </w:r>
          </w:p>
        </w:tc>
        <w:tc>
          <w:tcPr>
            <w:tcW w:w="454" w:type="dxa"/>
            <w:vAlign w:val="center"/>
          </w:tcPr>
          <w:p w14:paraId="1ECB6328" w14:textId="6346C94A" w:rsidR="00E65437" w:rsidRPr="00E65437" w:rsidRDefault="006172BD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1720B78C" w14:textId="5E850EC3" w:rsidR="00E65437" w:rsidRPr="00E65437" w:rsidRDefault="00B37F76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&lt;</w:t>
            </w:r>
          </w:p>
        </w:tc>
        <w:tc>
          <w:tcPr>
            <w:tcW w:w="454" w:type="dxa"/>
            <w:vAlign w:val="center"/>
          </w:tcPr>
          <w:p w14:paraId="300D5509" w14:textId="5085A864" w:rsidR="00E65437" w:rsidRPr="00E65437" w:rsidRDefault="006172BD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07B97CC9" w14:textId="3299D52D" w:rsidR="00E65437" w:rsidRPr="00E65437" w:rsidRDefault="006172BD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360F7CCF" w14:textId="4A0F65E2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:</w:t>
            </w:r>
          </w:p>
        </w:tc>
      </w:tr>
      <w:tr w:rsidR="00E65437" w:rsidRPr="00E65437" w14:paraId="43A4705C" w14:textId="0B33D5FD" w:rsidTr="005E3B45">
        <w:trPr>
          <w:trHeight w:val="454"/>
        </w:trPr>
        <w:tc>
          <w:tcPr>
            <w:tcW w:w="454" w:type="dxa"/>
            <w:vAlign w:val="center"/>
          </w:tcPr>
          <w:p w14:paraId="6CB4C4BF" w14:textId="5E077767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6DECC19B" w14:textId="5F7CA513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2ECC38A4" w14:textId="15DEC15F" w:rsidR="00E65437" w:rsidRPr="00E65437" w:rsidRDefault="00E65437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6BA5C39E" w14:textId="34C21CFC" w:rsidR="00E65437" w:rsidRPr="00E65437" w:rsidRDefault="00E65437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514E6EA5" w14:textId="117B2424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!</w:t>
            </w:r>
          </w:p>
        </w:tc>
        <w:tc>
          <w:tcPr>
            <w:tcW w:w="454" w:type="dxa"/>
            <w:vAlign w:val="center"/>
          </w:tcPr>
          <w:p w14:paraId="48F79FA9" w14:textId="7CCB2092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&amp;</w:t>
            </w:r>
          </w:p>
        </w:tc>
        <w:tc>
          <w:tcPr>
            <w:tcW w:w="454" w:type="dxa"/>
            <w:vAlign w:val="center"/>
          </w:tcPr>
          <w:p w14:paraId="5EB4E990" w14:textId="64DBDD05" w:rsidR="00E65437" w:rsidRPr="00E65437" w:rsidRDefault="009A2580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</w:p>
        </w:tc>
        <w:tc>
          <w:tcPr>
            <w:tcW w:w="454" w:type="dxa"/>
            <w:vAlign w:val="center"/>
          </w:tcPr>
          <w:p w14:paraId="5D712AFA" w14:textId="5045D057" w:rsidR="00E65437" w:rsidRPr="00E65437" w:rsidRDefault="00E65437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598AA7B7" w14:textId="1A6D0017" w:rsidR="00E65437" w:rsidRPr="00E65437" w:rsidRDefault="00C35BC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\</w:t>
            </w:r>
          </w:p>
        </w:tc>
        <w:tc>
          <w:tcPr>
            <w:tcW w:w="454" w:type="dxa"/>
            <w:vAlign w:val="center"/>
          </w:tcPr>
          <w:p w14:paraId="3750EABA" w14:textId="4FB6438D" w:rsidR="00E65437" w:rsidRPr="00E65437" w:rsidRDefault="009A2580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</w:t>
            </w:r>
          </w:p>
        </w:tc>
        <w:tc>
          <w:tcPr>
            <w:tcW w:w="454" w:type="dxa"/>
            <w:vAlign w:val="center"/>
          </w:tcPr>
          <w:p w14:paraId="3649B3D8" w14:textId="07D5E6DA" w:rsidR="00E65437" w:rsidRPr="00E65437" w:rsidRDefault="006172BD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448529E1" w14:textId="3405F2F7" w:rsidR="00E65437" w:rsidRPr="00E65437" w:rsidRDefault="006172BD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51479F25" w14:textId="516A73C8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</w:t>
            </w:r>
          </w:p>
        </w:tc>
        <w:tc>
          <w:tcPr>
            <w:tcW w:w="454" w:type="dxa"/>
            <w:vAlign w:val="center"/>
          </w:tcPr>
          <w:p w14:paraId="03EDF6EC" w14:textId="6EB929CE" w:rsidR="00E65437" w:rsidRPr="00E65437" w:rsidRDefault="006172BD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59E6015C" w14:textId="5AE6D567" w:rsidR="00E65437" w:rsidRPr="00E65437" w:rsidRDefault="00C35BC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\</w:t>
            </w:r>
          </w:p>
        </w:tc>
        <w:tc>
          <w:tcPr>
            <w:tcW w:w="454" w:type="dxa"/>
            <w:vAlign w:val="center"/>
          </w:tcPr>
          <w:p w14:paraId="5EA4F4A5" w14:textId="3BC69592" w:rsidR="00E65437" w:rsidRPr="00E65437" w:rsidRDefault="009A2580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)</w:t>
            </w:r>
          </w:p>
        </w:tc>
      </w:tr>
      <w:tr w:rsidR="00E65437" w:rsidRPr="00E65437" w14:paraId="2FEB8346" w14:textId="794A3E72" w:rsidTr="005E3B45">
        <w:trPr>
          <w:trHeight w:val="454"/>
        </w:trPr>
        <w:tc>
          <w:tcPr>
            <w:tcW w:w="454" w:type="dxa"/>
            <w:vAlign w:val="center"/>
          </w:tcPr>
          <w:p w14:paraId="1677482D" w14:textId="619C16CC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</w:t>
            </w:r>
          </w:p>
        </w:tc>
        <w:tc>
          <w:tcPr>
            <w:tcW w:w="454" w:type="dxa"/>
            <w:vAlign w:val="center"/>
          </w:tcPr>
          <w:p w14:paraId="79189626" w14:textId="73977D29" w:rsidR="00E65437" w:rsidRPr="00E65437" w:rsidRDefault="00CB43FA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s-ES"/>
              </w:rPr>
              <w:t>¡</w:t>
            </w:r>
          </w:p>
        </w:tc>
        <w:tc>
          <w:tcPr>
            <w:tcW w:w="454" w:type="dxa"/>
            <w:vAlign w:val="center"/>
          </w:tcPr>
          <w:p w14:paraId="3F452BA9" w14:textId="1DAD1A7A" w:rsidR="00E65437" w:rsidRPr="00E65437" w:rsidRDefault="00E65437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5BA8D5F9" w14:textId="5A34DB17" w:rsidR="00E65437" w:rsidRPr="00E65437" w:rsidRDefault="00B37F76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</w:t>
            </w:r>
          </w:p>
        </w:tc>
        <w:tc>
          <w:tcPr>
            <w:tcW w:w="454" w:type="dxa"/>
            <w:vAlign w:val="center"/>
          </w:tcPr>
          <w:p w14:paraId="77259AA7" w14:textId="147C7C37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]</w:t>
            </w:r>
          </w:p>
        </w:tc>
        <w:tc>
          <w:tcPr>
            <w:tcW w:w="454" w:type="dxa"/>
            <w:vAlign w:val="center"/>
          </w:tcPr>
          <w:p w14:paraId="78AAF9C4" w14:textId="3B7D4827" w:rsidR="00E65437" w:rsidRPr="00E65437" w:rsidRDefault="00E65437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523CD335" w14:textId="07A5EB65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:</w:t>
            </w:r>
          </w:p>
        </w:tc>
        <w:tc>
          <w:tcPr>
            <w:tcW w:w="454" w:type="dxa"/>
            <w:vAlign w:val="center"/>
          </w:tcPr>
          <w:p w14:paraId="027F6D9A" w14:textId="35D3DB16" w:rsidR="00E65437" w:rsidRPr="00E65437" w:rsidRDefault="00E65437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6D9C5C26" w14:textId="3667AD34" w:rsidR="00E65437" w:rsidRPr="00E65437" w:rsidRDefault="006172BD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22880848" w14:textId="426C636E" w:rsidR="00E65437" w:rsidRPr="00E65437" w:rsidRDefault="006172BD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57B280E8" w14:textId="4404D115" w:rsidR="00E65437" w:rsidRPr="00E65437" w:rsidRDefault="006172BD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76081A72" w14:textId="30EDA10D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!</w:t>
            </w:r>
          </w:p>
        </w:tc>
        <w:tc>
          <w:tcPr>
            <w:tcW w:w="454" w:type="dxa"/>
            <w:vAlign w:val="center"/>
          </w:tcPr>
          <w:p w14:paraId="7CF61440" w14:textId="30AB266B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!</w:t>
            </w:r>
          </w:p>
        </w:tc>
        <w:tc>
          <w:tcPr>
            <w:tcW w:w="454" w:type="dxa"/>
            <w:vAlign w:val="center"/>
          </w:tcPr>
          <w:p w14:paraId="6D097656" w14:textId="4F50EDA1" w:rsidR="00E65437" w:rsidRPr="00E65437" w:rsidRDefault="006172BD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0CE7C964" w14:textId="03443492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&gt;</w:t>
            </w:r>
          </w:p>
        </w:tc>
        <w:tc>
          <w:tcPr>
            <w:tcW w:w="454" w:type="dxa"/>
            <w:vAlign w:val="center"/>
          </w:tcPr>
          <w:p w14:paraId="304A99D2" w14:textId="31F5B79F" w:rsidR="00E65437" w:rsidRPr="00E65437" w:rsidRDefault="006172BD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</w:tr>
      <w:tr w:rsidR="00E65437" w:rsidRPr="00E65437" w14:paraId="3B4D6934" w14:textId="38FBD140" w:rsidTr="005E3B45">
        <w:trPr>
          <w:trHeight w:val="454"/>
        </w:trPr>
        <w:tc>
          <w:tcPr>
            <w:tcW w:w="454" w:type="dxa"/>
            <w:vAlign w:val="center"/>
          </w:tcPr>
          <w:p w14:paraId="7917D1A5" w14:textId="49F48BF2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:</w:t>
            </w:r>
          </w:p>
        </w:tc>
        <w:tc>
          <w:tcPr>
            <w:tcW w:w="454" w:type="dxa"/>
            <w:vAlign w:val="center"/>
          </w:tcPr>
          <w:p w14:paraId="21D29025" w14:textId="67EA1633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&lt;</w:t>
            </w:r>
          </w:p>
        </w:tc>
        <w:tc>
          <w:tcPr>
            <w:tcW w:w="454" w:type="dxa"/>
            <w:vAlign w:val="center"/>
          </w:tcPr>
          <w:p w14:paraId="25F08FD1" w14:textId="14DD804E" w:rsidR="00E65437" w:rsidRPr="00E65437" w:rsidRDefault="00E65437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18CA1D7E" w14:textId="4CFC42DC" w:rsidR="00E65437" w:rsidRPr="00E65437" w:rsidRDefault="00B37F76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,</w:t>
            </w:r>
          </w:p>
        </w:tc>
        <w:tc>
          <w:tcPr>
            <w:tcW w:w="454" w:type="dxa"/>
            <w:vAlign w:val="center"/>
          </w:tcPr>
          <w:p w14:paraId="1CDA3913" w14:textId="54AEB53D" w:rsidR="00E65437" w:rsidRPr="00E65437" w:rsidRDefault="00E65437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7ACC609F" w14:textId="64F7D276" w:rsidR="00E65437" w:rsidRPr="00E65437" w:rsidRDefault="00E65437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0DA3A1FC" w14:textId="4D6BD15B" w:rsidR="00E65437" w:rsidRPr="00E65437" w:rsidRDefault="00E65437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5989FB84" w14:textId="3C4B74FD" w:rsidR="00E65437" w:rsidRPr="00E65437" w:rsidRDefault="00E65437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1D82CEEC" w14:textId="2DDE86A8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</w:t>
            </w:r>
          </w:p>
        </w:tc>
        <w:tc>
          <w:tcPr>
            <w:tcW w:w="454" w:type="dxa"/>
            <w:vAlign w:val="center"/>
          </w:tcPr>
          <w:p w14:paraId="3E48F0A7" w14:textId="532F4DFF" w:rsidR="00E65437" w:rsidRPr="00E65437" w:rsidRDefault="006172BD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0F4503FF" w14:textId="58D02413" w:rsidR="00E65437" w:rsidRPr="00E65437" w:rsidRDefault="006172BD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65B7127E" w14:textId="6A988293" w:rsidR="00E65437" w:rsidRPr="00E65437" w:rsidRDefault="00B37F76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&amp;</w:t>
            </w:r>
          </w:p>
        </w:tc>
        <w:tc>
          <w:tcPr>
            <w:tcW w:w="454" w:type="dxa"/>
            <w:vAlign w:val="center"/>
          </w:tcPr>
          <w:p w14:paraId="00977B69" w14:textId="4886145E" w:rsidR="00E65437" w:rsidRPr="00E65437" w:rsidRDefault="006172BD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6E08010E" w14:textId="5AC84020" w:rsidR="00E65437" w:rsidRPr="00E65437" w:rsidRDefault="006172BD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4B92B21B" w14:textId="7BE8A734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</w:t>
            </w:r>
          </w:p>
        </w:tc>
        <w:tc>
          <w:tcPr>
            <w:tcW w:w="454" w:type="dxa"/>
            <w:vAlign w:val="center"/>
          </w:tcPr>
          <w:p w14:paraId="2F97546D" w14:textId="37A78DBF" w:rsidR="00E65437" w:rsidRPr="00E65437" w:rsidRDefault="006172BD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</w:tr>
      <w:tr w:rsidR="00E65437" w:rsidRPr="00E65437" w14:paraId="49B624BD" w14:textId="5B8E9AB6" w:rsidTr="005E3B45">
        <w:trPr>
          <w:trHeight w:val="454"/>
        </w:trPr>
        <w:tc>
          <w:tcPr>
            <w:tcW w:w="454" w:type="dxa"/>
            <w:vAlign w:val="center"/>
          </w:tcPr>
          <w:p w14:paraId="23C9CC47" w14:textId="1FAA6A1A" w:rsidR="00E65437" w:rsidRPr="00E65437" w:rsidRDefault="00CB43FA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s-ES"/>
              </w:rPr>
              <w:t>¿</w:t>
            </w:r>
          </w:p>
        </w:tc>
        <w:tc>
          <w:tcPr>
            <w:tcW w:w="454" w:type="dxa"/>
            <w:vAlign w:val="center"/>
          </w:tcPr>
          <w:p w14:paraId="0FAE9836" w14:textId="4CE0A80F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</w:t>
            </w:r>
          </w:p>
        </w:tc>
        <w:tc>
          <w:tcPr>
            <w:tcW w:w="454" w:type="dxa"/>
            <w:vAlign w:val="center"/>
          </w:tcPr>
          <w:p w14:paraId="38120FFB" w14:textId="108FFCD7" w:rsidR="00E65437" w:rsidRPr="00E65437" w:rsidRDefault="00E65437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27FBEB26" w14:textId="7EE38909" w:rsidR="00E65437" w:rsidRPr="00E65437" w:rsidRDefault="00E65437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0678D7EA" w14:textId="7A0D22AA" w:rsidR="00E65437" w:rsidRPr="00E65437" w:rsidRDefault="00E65437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64FFEDF1" w14:textId="7115583B" w:rsidR="00E65437" w:rsidRPr="00E65437" w:rsidRDefault="00C35BC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\</w:t>
            </w:r>
          </w:p>
        </w:tc>
        <w:tc>
          <w:tcPr>
            <w:tcW w:w="454" w:type="dxa"/>
            <w:vAlign w:val="center"/>
          </w:tcPr>
          <w:p w14:paraId="495830C2" w14:textId="6139082D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;</w:t>
            </w:r>
          </w:p>
        </w:tc>
        <w:tc>
          <w:tcPr>
            <w:tcW w:w="454" w:type="dxa"/>
            <w:vAlign w:val="center"/>
          </w:tcPr>
          <w:p w14:paraId="57536621" w14:textId="049DCB9D" w:rsidR="00E65437" w:rsidRPr="00E65437" w:rsidRDefault="00B37F76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,</w:t>
            </w:r>
          </w:p>
        </w:tc>
        <w:tc>
          <w:tcPr>
            <w:tcW w:w="454" w:type="dxa"/>
            <w:vAlign w:val="center"/>
          </w:tcPr>
          <w:p w14:paraId="3581F028" w14:textId="161D933B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:</w:t>
            </w:r>
          </w:p>
        </w:tc>
        <w:tc>
          <w:tcPr>
            <w:tcW w:w="454" w:type="dxa"/>
            <w:vAlign w:val="center"/>
          </w:tcPr>
          <w:p w14:paraId="54E70526" w14:textId="434B5347" w:rsidR="00E65437" w:rsidRPr="00E65437" w:rsidRDefault="009A2580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)</w:t>
            </w:r>
          </w:p>
        </w:tc>
        <w:tc>
          <w:tcPr>
            <w:tcW w:w="454" w:type="dxa"/>
            <w:vAlign w:val="center"/>
          </w:tcPr>
          <w:p w14:paraId="3DBD5BBF" w14:textId="21F1671C" w:rsidR="00E65437" w:rsidRPr="00E65437" w:rsidRDefault="00CB43FA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s-ES"/>
              </w:rPr>
              <w:t>¡</w:t>
            </w:r>
          </w:p>
        </w:tc>
        <w:tc>
          <w:tcPr>
            <w:tcW w:w="454" w:type="dxa"/>
            <w:vAlign w:val="center"/>
          </w:tcPr>
          <w:p w14:paraId="2475792B" w14:textId="27637725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</w:t>
            </w:r>
          </w:p>
        </w:tc>
        <w:tc>
          <w:tcPr>
            <w:tcW w:w="454" w:type="dxa"/>
            <w:vAlign w:val="center"/>
          </w:tcPr>
          <w:p w14:paraId="3CB4C253" w14:textId="1B989B2F" w:rsidR="00E65437" w:rsidRPr="00E65437" w:rsidRDefault="006172BD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36F701BC" w14:textId="43D8D2F2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;</w:t>
            </w:r>
          </w:p>
        </w:tc>
        <w:tc>
          <w:tcPr>
            <w:tcW w:w="454" w:type="dxa"/>
            <w:vAlign w:val="center"/>
          </w:tcPr>
          <w:p w14:paraId="6640098F" w14:textId="702156E4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:</w:t>
            </w:r>
          </w:p>
        </w:tc>
        <w:tc>
          <w:tcPr>
            <w:tcW w:w="454" w:type="dxa"/>
            <w:vAlign w:val="center"/>
          </w:tcPr>
          <w:p w14:paraId="08D20C0A" w14:textId="7DC2DD0F" w:rsidR="00E65437" w:rsidRPr="00E65437" w:rsidRDefault="006172BD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</w:tr>
      <w:tr w:rsidR="00E65437" w:rsidRPr="00E65437" w14:paraId="39B144BE" w14:textId="7D249FE4" w:rsidTr="00D47A8A">
        <w:trPr>
          <w:trHeight w:val="454"/>
        </w:trPr>
        <w:tc>
          <w:tcPr>
            <w:tcW w:w="454" w:type="dxa"/>
            <w:vAlign w:val="center"/>
          </w:tcPr>
          <w:p w14:paraId="6BAC3063" w14:textId="349909C5" w:rsidR="00E65437" w:rsidRPr="00E65437" w:rsidRDefault="00B37F76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</w:t>
            </w:r>
          </w:p>
        </w:tc>
        <w:tc>
          <w:tcPr>
            <w:tcW w:w="454" w:type="dxa"/>
            <w:vAlign w:val="center"/>
          </w:tcPr>
          <w:p w14:paraId="47C93BFA" w14:textId="0C34D0C0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;</w:t>
            </w:r>
          </w:p>
        </w:tc>
        <w:tc>
          <w:tcPr>
            <w:tcW w:w="454" w:type="dxa"/>
            <w:vAlign w:val="center"/>
          </w:tcPr>
          <w:p w14:paraId="0E0EC2F6" w14:textId="44FACEC9" w:rsidR="00E65437" w:rsidRPr="00E65437" w:rsidRDefault="009A2580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</w:p>
        </w:tc>
        <w:tc>
          <w:tcPr>
            <w:tcW w:w="454" w:type="dxa"/>
            <w:vAlign w:val="center"/>
          </w:tcPr>
          <w:p w14:paraId="675A0260" w14:textId="45A99749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:</w:t>
            </w:r>
          </w:p>
        </w:tc>
        <w:tc>
          <w:tcPr>
            <w:tcW w:w="454" w:type="dxa"/>
            <w:vAlign w:val="center"/>
          </w:tcPr>
          <w:p w14:paraId="031A00C2" w14:textId="15A97B71" w:rsidR="00E65437" w:rsidRPr="00E65437" w:rsidRDefault="00CB43FA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s-ES"/>
              </w:rPr>
              <w:t>¡</w:t>
            </w:r>
          </w:p>
        </w:tc>
        <w:tc>
          <w:tcPr>
            <w:tcW w:w="454" w:type="dxa"/>
            <w:vAlign w:val="center"/>
          </w:tcPr>
          <w:p w14:paraId="179BCAD3" w14:textId="1A62819D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&gt;</w:t>
            </w:r>
          </w:p>
        </w:tc>
        <w:tc>
          <w:tcPr>
            <w:tcW w:w="454" w:type="dxa"/>
            <w:vAlign w:val="center"/>
          </w:tcPr>
          <w:p w14:paraId="4EC0CAE8" w14:textId="4BD5B101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55351759" w14:textId="5FF44ACE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70CD8ED7" w14:textId="39E699B4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18EDC252" w14:textId="2570D80B" w:rsidR="00E65437" w:rsidRPr="00E65437" w:rsidRDefault="00B37F76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</w:t>
            </w:r>
          </w:p>
        </w:tc>
        <w:tc>
          <w:tcPr>
            <w:tcW w:w="454" w:type="dxa"/>
            <w:vAlign w:val="center"/>
          </w:tcPr>
          <w:p w14:paraId="74449323" w14:textId="63FB898D" w:rsidR="00E65437" w:rsidRPr="00E65437" w:rsidRDefault="00095D83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;</w:t>
            </w:r>
          </w:p>
        </w:tc>
        <w:tc>
          <w:tcPr>
            <w:tcW w:w="454" w:type="dxa"/>
            <w:vAlign w:val="center"/>
          </w:tcPr>
          <w:p w14:paraId="05CD8D45" w14:textId="430B32D8" w:rsidR="00E65437" w:rsidRPr="00E65437" w:rsidRDefault="00CB43FA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s-ES"/>
              </w:rPr>
              <w:t>¿</w:t>
            </w:r>
          </w:p>
        </w:tc>
        <w:tc>
          <w:tcPr>
            <w:tcW w:w="454" w:type="dxa"/>
            <w:vAlign w:val="center"/>
          </w:tcPr>
          <w:p w14:paraId="11196508" w14:textId="46E35DF7" w:rsidR="00E65437" w:rsidRPr="00E65437" w:rsidRDefault="006172BD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5167B473" w14:textId="761CB89D" w:rsidR="00E65437" w:rsidRPr="00E65437" w:rsidRDefault="006172BD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vAlign w:val="center"/>
          </w:tcPr>
          <w:p w14:paraId="545124D4" w14:textId="3A92236E" w:rsidR="00E65437" w:rsidRPr="00E65437" w:rsidRDefault="006172BD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  <w:tc>
          <w:tcPr>
            <w:tcW w:w="454" w:type="dxa"/>
            <w:shd w:val="clear" w:color="auto" w:fill="FFC000" w:themeFill="accent4"/>
            <w:vAlign w:val="center"/>
          </w:tcPr>
          <w:p w14:paraId="0116D9E1" w14:textId="05EBEF5F" w:rsidR="00E65437" w:rsidRPr="00E65437" w:rsidRDefault="00E65437" w:rsidP="00E65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</w:t>
            </w:r>
          </w:p>
        </w:tc>
      </w:tr>
    </w:tbl>
    <w:p w14:paraId="74B4A340" w14:textId="759A690E" w:rsidR="00915F12" w:rsidRDefault="00915F12">
      <w:pPr>
        <w:rPr>
          <w:sz w:val="28"/>
          <w:szCs w:val="28"/>
        </w:rPr>
      </w:pPr>
    </w:p>
    <w:p w14:paraId="3FBD239D" w14:textId="07BD0145" w:rsidR="006172BD" w:rsidRDefault="006172BD">
      <w:pPr>
        <w:rPr>
          <w:sz w:val="28"/>
          <w:szCs w:val="28"/>
        </w:rPr>
      </w:pPr>
    </w:p>
    <w:p w14:paraId="29B4B5C6" w14:textId="4B28A94D" w:rsidR="006172BD" w:rsidRDefault="006172BD">
      <w:pPr>
        <w:rPr>
          <w:sz w:val="28"/>
          <w:szCs w:val="28"/>
        </w:rPr>
      </w:pPr>
    </w:p>
    <w:p w14:paraId="77C4BFF3" w14:textId="2641FF58" w:rsidR="006172BD" w:rsidRDefault="006172BD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1BE74978" w14:textId="634324C5" w:rsidR="006172BD" w:rsidRPr="005C195C" w:rsidRDefault="006172BD" w:rsidP="005C195C">
      <w:pPr>
        <w:jc w:val="center"/>
        <w:rPr>
          <w:sz w:val="32"/>
          <w:szCs w:val="32"/>
        </w:rPr>
      </w:pPr>
      <w:r w:rsidRPr="005C195C">
        <w:rPr>
          <w:sz w:val="32"/>
          <w:szCs w:val="32"/>
        </w:rPr>
        <w:lastRenderedPageBreak/>
        <w:t>Answer</w:t>
      </w:r>
    </w:p>
    <w:p w14:paraId="21E68C95" w14:textId="24AC0300" w:rsidR="006172BD" w:rsidRDefault="006172BD">
      <w:pPr>
        <w:rPr>
          <w:sz w:val="28"/>
          <w:szCs w:val="28"/>
        </w:rPr>
      </w:pPr>
    </w:p>
    <w:p w14:paraId="75FBECCA" w14:textId="36B5F974" w:rsidR="006172BD" w:rsidRDefault="005C195C">
      <w:pPr>
        <w:rPr>
          <w:sz w:val="28"/>
          <w:szCs w:val="28"/>
        </w:rPr>
      </w:pPr>
      <w:r>
        <w:rPr>
          <w:sz w:val="28"/>
          <w:szCs w:val="28"/>
        </w:rPr>
        <w:t>Here is the correct path through the maze with an optional detour</w:t>
      </w:r>
      <w:r w:rsidR="00095D83">
        <w:rPr>
          <w:sz w:val="28"/>
          <w:szCs w:val="28"/>
        </w:rPr>
        <w:t xml:space="preserve"> marked in green</w:t>
      </w:r>
      <w:r>
        <w:rPr>
          <w:sz w:val="28"/>
          <w:szCs w:val="28"/>
        </w:rPr>
        <w:t>:</w:t>
      </w:r>
    </w:p>
    <w:p w14:paraId="46EE7879" w14:textId="4590A1A8" w:rsidR="005C195C" w:rsidRDefault="005C195C">
      <w:pPr>
        <w:rPr>
          <w:sz w:val="28"/>
          <w:szCs w:val="28"/>
        </w:rPr>
      </w:pPr>
    </w:p>
    <w:tbl>
      <w:tblPr>
        <w:tblStyle w:val="TableGrid"/>
        <w:tblW w:w="7264" w:type="dxa"/>
        <w:jc w:val="center"/>
        <w:tblLook w:val="04A0" w:firstRow="1" w:lastRow="0" w:firstColumn="1" w:lastColumn="0" w:noHBand="0" w:noVBand="1"/>
      </w:tblPr>
      <w:tblGrid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5C195C" w:rsidRPr="00E65437" w14:paraId="4E498C3E" w14:textId="77777777" w:rsidTr="00B67B43">
        <w:trPr>
          <w:trHeight w:val="454"/>
          <w:jc w:val="center"/>
        </w:trPr>
        <w:tc>
          <w:tcPr>
            <w:tcW w:w="454" w:type="dxa"/>
            <w:shd w:val="clear" w:color="auto" w:fill="002060"/>
            <w:vAlign w:val="center"/>
          </w:tcPr>
          <w:p w14:paraId="6DF6A63A" w14:textId="7860BBDE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2A53E340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6F41E28B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4D9CD599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14BB2607" w14:textId="2123E04D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6AAE8D0B" w14:textId="0DD0DFBC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4565C92B" w14:textId="1886FE2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6CE35F38" w14:textId="595477DB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69C8D70F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58EF540E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707895B8" w14:textId="1F429B81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5D149E9D" w14:textId="062046A3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7B15E717" w14:textId="23CCE2AA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124F5971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0926EFBD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35C7D52A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</w:tr>
      <w:tr w:rsidR="005C195C" w:rsidRPr="00E65437" w14:paraId="414D3ABB" w14:textId="77777777" w:rsidTr="00095D83">
        <w:trPr>
          <w:trHeight w:val="454"/>
          <w:jc w:val="center"/>
        </w:trPr>
        <w:tc>
          <w:tcPr>
            <w:tcW w:w="454" w:type="dxa"/>
            <w:shd w:val="clear" w:color="auto" w:fill="002060"/>
            <w:vAlign w:val="center"/>
          </w:tcPr>
          <w:p w14:paraId="7695F425" w14:textId="39CFD39F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71C43689" w14:textId="10D79730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0F6D12CB" w14:textId="4BC6487C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6676B44F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72F02E3C" w14:textId="7983AE65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032AB773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18CC6FCD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75E9C7B7" w14:textId="0FE2592C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249FA9D3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1C42BE53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478C323F" w14:textId="496702C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68706849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3B5DAAB6" w14:textId="321421F2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136ADB11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0562D194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3B0EC94C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</w:tr>
      <w:tr w:rsidR="005C195C" w:rsidRPr="00E65437" w14:paraId="059C116C" w14:textId="77777777" w:rsidTr="00095D83">
        <w:trPr>
          <w:trHeight w:val="454"/>
          <w:jc w:val="center"/>
        </w:trPr>
        <w:tc>
          <w:tcPr>
            <w:tcW w:w="454" w:type="dxa"/>
            <w:vAlign w:val="center"/>
          </w:tcPr>
          <w:p w14:paraId="4AD2F4C5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1A05056E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4DAE1AF6" w14:textId="404EC861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2B4D2C94" w14:textId="3BEE4EB8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4AB4021B" w14:textId="2FBB3508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76C1A590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7DF98AC2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694D21A5" w14:textId="1AA464C9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4F10A9CE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4D4F2F22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71D00962" w14:textId="4E6F307F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5504F33B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39F3F760" w14:textId="268EC6D9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5F65E8A7" w14:textId="74F643AA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639B3325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54060289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</w:tr>
      <w:tr w:rsidR="005C195C" w:rsidRPr="00E65437" w14:paraId="54C4D8CE" w14:textId="77777777" w:rsidTr="00095D83">
        <w:trPr>
          <w:trHeight w:val="454"/>
          <w:jc w:val="center"/>
        </w:trPr>
        <w:tc>
          <w:tcPr>
            <w:tcW w:w="454" w:type="dxa"/>
            <w:vAlign w:val="center"/>
          </w:tcPr>
          <w:p w14:paraId="4F5512EE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0DC4253B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38D50A12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5FF032DF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1CDC8927" w14:textId="14C64714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53866579" w14:textId="7D8C91E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65EFB7A9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3865AD08" w14:textId="5E15989C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2FABCF31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6D3868FC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282071C0" w14:textId="44B4906E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7FB8A34B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695D7E90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42CD4024" w14:textId="61DF0AF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57227926" w14:textId="2969FB6B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608E7900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</w:tr>
      <w:tr w:rsidR="005C195C" w:rsidRPr="00E65437" w14:paraId="36CC69A0" w14:textId="77777777" w:rsidTr="00095D83">
        <w:trPr>
          <w:trHeight w:val="454"/>
          <w:jc w:val="center"/>
        </w:trPr>
        <w:tc>
          <w:tcPr>
            <w:tcW w:w="454" w:type="dxa"/>
            <w:vAlign w:val="center"/>
          </w:tcPr>
          <w:p w14:paraId="1EBE2E94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010DB225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0577E8C5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6429914D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29B8241A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184DCDF8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7BE3525F" w14:textId="673DDEFE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5ADBF7F4" w14:textId="572FFE5B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43C425C8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56EA30D6" w14:textId="43776A26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71607102" w14:textId="6F44F4FC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1BDC4FD1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6DEEC297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7BAC0780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11A8A207" w14:textId="15A17CFF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0D5CA902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</w:tr>
      <w:tr w:rsidR="005C195C" w:rsidRPr="00E65437" w14:paraId="3117AD95" w14:textId="77777777" w:rsidTr="00095D83">
        <w:trPr>
          <w:trHeight w:val="454"/>
          <w:jc w:val="center"/>
        </w:trPr>
        <w:tc>
          <w:tcPr>
            <w:tcW w:w="454" w:type="dxa"/>
            <w:vAlign w:val="center"/>
          </w:tcPr>
          <w:p w14:paraId="5AFCE5EE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330DCE41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33AE5194" w14:textId="4AFFDCA1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417C7CEC" w14:textId="2168C2A4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5FD141A0" w14:textId="325FD485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79CF736F" w14:textId="38CD2DB9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268C6123" w14:textId="588671EB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72774045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63E99EFC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14851692" w14:textId="5B013621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50BF9D87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620B309D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6254D871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6C0045FC" w14:textId="6EF57E75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6189B3B4" w14:textId="4BA0B2BB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7ABFF49A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</w:tr>
      <w:tr w:rsidR="005C195C" w:rsidRPr="00E65437" w14:paraId="014CA4B6" w14:textId="77777777" w:rsidTr="00095D83">
        <w:trPr>
          <w:trHeight w:val="454"/>
          <w:jc w:val="center"/>
        </w:trPr>
        <w:tc>
          <w:tcPr>
            <w:tcW w:w="454" w:type="dxa"/>
            <w:vAlign w:val="center"/>
          </w:tcPr>
          <w:p w14:paraId="746B0DDC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49FF9DDE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6E582BAE" w14:textId="41C324EB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4790B0D7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14DD010C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7D7DF422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640BC731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32E592F8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2C440AB6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495BC10F" w14:textId="203C3B7E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600A273A" w14:textId="5ED4AEA1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008FC08E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25DAAAF4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50DD224A" w14:textId="54BFD82A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4E795972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2069436E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</w:tr>
      <w:tr w:rsidR="005C195C" w:rsidRPr="00E65437" w14:paraId="21D6EF91" w14:textId="77777777" w:rsidTr="00095D83">
        <w:trPr>
          <w:trHeight w:val="454"/>
          <w:jc w:val="center"/>
        </w:trPr>
        <w:tc>
          <w:tcPr>
            <w:tcW w:w="454" w:type="dxa"/>
            <w:vAlign w:val="center"/>
          </w:tcPr>
          <w:p w14:paraId="7457941C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5ED9E6A4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6871F951" w14:textId="2A92A080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77768D29" w14:textId="6336060A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1A125DF3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4DAAF716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32D5EF98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54556393" w14:textId="55F6415A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6AD9D192" w14:textId="393233B4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4149BFB5" w14:textId="1906E955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454C4B5C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1AF3E2A3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194A555E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53B9BBEF" w14:textId="2DC27B74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176B8FED" w14:textId="766C2488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147D313F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</w:tr>
      <w:tr w:rsidR="005C195C" w:rsidRPr="00E65437" w14:paraId="21EB09B4" w14:textId="77777777" w:rsidTr="00095D83">
        <w:trPr>
          <w:trHeight w:val="454"/>
          <w:jc w:val="center"/>
        </w:trPr>
        <w:tc>
          <w:tcPr>
            <w:tcW w:w="454" w:type="dxa"/>
            <w:vAlign w:val="center"/>
          </w:tcPr>
          <w:p w14:paraId="4DB1518F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2692CA85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6870158C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2EF795C5" w14:textId="252986C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6B396E58" w14:textId="7FEF94B9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154B26A0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7F1576F4" w14:textId="472C0CB0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75815CA2" w14:textId="410A675C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7ECBA590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659B891C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1AE7E47F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4D359023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1AE76ACE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3AF91D61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01E8E317" w14:textId="5624136F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5E5C9C74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</w:tr>
      <w:tr w:rsidR="005C195C" w:rsidRPr="00E65437" w14:paraId="7D81079E" w14:textId="77777777" w:rsidTr="00095D83">
        <w:trPr>
          <w:trHeight w:val="454"/>
          <w:jc w:val="center"/>
        </w:trPr>
        <w:tc>
          <w:tcPr>
            <w:tcW w:w="454" w:type="dxa"/>
            <w:vAlign w:val="center"/>
          </w:tcPr>
          <w:p w14:paraId="50DFF6A9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3B069B0B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0776D32F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749071E9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646EEE8E" w14:textId="6F746ACE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0EC2A19E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5BBEF0AE" w14:textId="7D2AD683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47242B96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51A8F44E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B050"/>
            <w:vAlign w:val="center"/>
          </w:tcPr>
          <w:p w14:paraId="59B133DE" w14:textId="1ED2198C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B050"/>
            <w:vAlign w:val="center"/>
          </w:tcPr>
          <w:p w14:paraId="7E1FBC30" w14:textId="5FC4DFFF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B050"/>
            <w:vAlign w:val="center"/>
          </w:tcPr>
          <w:p w14:paraId="228376E6" w14:textId="1BB73DA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287519F7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2F71EC5A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40850772" w14:textId="452446A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4A7B7695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</w:tr>
      <w:tr w:rsidR="00095D83" w:rsidRPr="00E65437" w14:paraId="24F808FF" w14:textId="77777777" w:rsidTr="00095D83">
        <w:trPr>
          <w:trHeight w:val="454"/>
          <w:jc w:val="center"/>
        </w:trPr>
        <w:tc>
          <w:tcPr>
            <w:tcW w:w="454" w:type="dxa"/>
            <w:vAlign w:val="center"/>
          </w:tcPr>
          <w:p w14:paraId="5A0E4244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70110CEE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592A0BAF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3D0F10EA" w14:textId="6ECA8533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0608C0C5" w14:textId="282D5960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18D7FE4A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3143239E" w14:textId="291BBCF9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77BA29DB" w14:textId="68D406F4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B050"/>
            <w:vAlign w:val="center"/>
          </w:tcPr>
          <w:p w14:paraId="3BE49F02" w14:textId="4CB22220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B050"/>
            <w:vAlign w:val="center"/>
          </w:tcPr>
          <w:p w14:paraId="4CB4F1A8" w14:textId="1AFBE5F8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54A7A361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B050"/>
            <w:vAlign w:val="center"/>
          </w:tcPr>
          <w:p w14:paraId="3E33A8EA" w14:textId="27FC740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5EE3E954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687B30ED" w14:textId="04D63002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5910E623" w14:textId="60324D8E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7859B815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</w:tr>
      <w:tr w:rsidR="005C195C" w:rsidRPr="00E65437" w14:paraId="7EDCCAE3" w14:textId="77777777" w:rsidTr="00095D83">
        <w:trPr>
          <w:trHeight w:val="454"/>
          <w:jc w:val="center"/>
        </w:trPr>
        <w:tc>
          <w:tcPr>
            <w:tcW w:w="454" w:type="dxa"/>
            <w:vAlign w:val="center"/>
          </w:tcPr>
          <w:p w14:paraId="5A7DF2C8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2CD7BBD3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6B4D46F8" w14:textId="582A70B1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0EA89693" w14:textId="7BDFEA3F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74A55041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0504B910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213C6093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24519F00" w14:textId="6A0FD15E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6A4D944C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3D3F0485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B050"/>
            <w:vAlign w:val="center"/>
          </w:tcPr>
          <w:p w14:paraId="359D4526" w14:textId="49089A2F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B050"/>
            <w:vAlign w:val="center"/>
          </w:tcPr>
          <w:p w14:paraId="6D728CAE" w14:textId="3B0EFCE4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5E8BF328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39FC40CA" w14:textId="6A64E0BF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1D4E5782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617FCCB3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</w:tr>
      <w:tr w:rsidR="005C195C" w:rsidRPr="00E65437" w14:paraId="12083A8F" w14:textId="77777777" w:rsidTr="00095D83">
        <w:trPr>
          <w:trHeight w:val="454"/>
          <w:jc w:val="center"/>
        </w:trPr>
        <w:tc>
          <w:tcPr>
            <w:tcW w:w="454" w:type="dxa"/>
            <w:vAlign w:val="center"/>
          </w:tcPr>
          <w:p w14:paraId="77605AD3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4689544D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1D73ED5C" w14:textId="3144B23F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03659EAB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6C84BB18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3B0A71AB" w14:textId="13229898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1AB780F8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0CDB6763" w14:textId="3F1B3DE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B050"/>
            <w:vAlign w:val="center"/>
          </w:tcPr>
          <w:p w14:paraId="581A0AC5" w14:textId="10379351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B050"/>
            <w:vAlign w:val="center"/>
          </w:tcPr>
          <w:p w14:paraId="7A1BFE2E" w14:textId="74E1A9AF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B050"/>
            <w:vAlign w:val="center"/>
          </w:tcPr>
          <w:p w14:paraId="1EF32A04" w14:textId="2D9CD69A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719FA64E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14BBE9C9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080489C8" w14:textId="6E7F884D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31267541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2B6D0FE9" w14:textId="6F320F3D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</w:tr>
      <w:tr w:rsidR="005C195C" w:rsidRPr="00E65437" w14:paraId="5C448709" w14:textId="77777777" w:rsidTr="00095D83">
        <w:trPr>
          <w:trHeight w:val="454"/>
          <w:jc w:val="center"/>
        </w:trPr>
        <w:tc>
          <w:tcPr>
            <w:tcW w:w="454" w:type="dxa"/>
            <w:vAlign w:val="center"/>
          </w:tcPr>
          <w:p w14:paraId="60BB3C6A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0A099EC1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2E1C0956" w14:textId="2A14F61E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049EFD11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625F19F7" w14:textId="158F008E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7573F9AF" w14:textId="09FBA253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7D3EB06C" w14:textId="36F256E0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69031731" w14:textId="75436E7B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369DABA9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59CF4BB5" w14:textId="61CC4A18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00984C61" w14:textId="34CAC3F4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6DB6CEBF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1926675B" w14:textId="050BE7DD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7157D7B6" w14:textId="73D9C949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51FB5029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313F163A" w14:textId="3376E91D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</w:tr>
      <w:tr w:rsidR="005C195C" w:rsidRPr="00E65437" w14:paraId="58B97E07" w14:textId="77777777" w:rsidTr="00095D83">
        <w:trPr>
          <w:trHeight w:val="454"/>
          <w:jc w:val="center"/>
        </w:trPr>
        <w:tc>
          <w:tcPr>
            <w:tcW w:w="454" w:type="dxa"/>
            <w:vAlign w:val="center"/>
          </w:tcPr>
          <w:p w14:paraId="4BFD478D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4EAEB98C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20111B16" w14:textId="47641F2E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4B48CBB2" w14:textId="21013BE9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42BB480D" w14:textId="613DF588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25C7F324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02C76C72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37980604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5E2B8E90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48090341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1CCE9F65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3DC5A3CF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622A05ED" w14:textId="10712FA8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01324B1D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01784E3D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7F5E1E33" w14:textId="0132AF06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</w:tr>
      <w:tr w:rsidR="005C195C" w:rsidRPr="00E65437" w14:paraId="6F8D02DC" w14:textId="77777777" w:rsidTr="00095D83">
        <w:trPr>
          <w:trHeight w:val="454"/>
          <w:jc w:val="center"/>
        </w:trPr>
        <w:tc>
          <w:tcPr>
            <w:tcW w:w="454" w:type="dxa"/>
            <w:vAlign w:val="center"/>
          </w:tcPr>
          <w:p w14:paraId="5F24A8A2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1C6643BE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1A41914A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606F7F60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30766842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498A7269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5F53F617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3314C94A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3F7AFC2B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6C28C0C1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7277A2B9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14:paraId="72AA81B9" w14:textId="77777777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123F936A" w14:textId="03153E03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2C071111" w14:textId="44C63613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26267E90" w14:textId="767D6CDC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002060"/>
            <w:vAlign w:val="center"/>
          </w:tcPr>
          <w:p w14:paraId="2DD2156F" w14:textId="670CF0C4" w:rsidR="005C195C" w:rsidRPr="00E65437" w:rsidRDefault="005C195C" w:rsidP="00872881">
            <w:pPr>
              <w:jc w:val="center"/>
              <w:rPr>
                <w:sz w:val="28"/>
                <w:szCs w:val="28"/>
              </w:rPr>
            </w:pPr>
          </w:p>
        </w:tc>
      </w:tr>
    </w:tbl>
    <w:p w14:paraId="589692DB" w14:textId="4A91DBDD" w:rsidR="005C195C" w:rsidRDefault="005C195C">
      <w:pPr>
        <w:rPr>
          <w:sz w:val="28"/>
          <w:szCs w:val="28"/>
        </w:rPr>
      </w:pPr>
    </w:p>
    <w:p w14:paraId="58AC8852" w14:textId="77777777" w:rsidR="005C195C" w:rsidRPr="007A654C" w:rsidRDefault="005C195C">
      <w:pPr>
        <w:rPr>
          <w:sz w:val="28"/>
          <w:szCs w:val="28"/>
        </w:rPr>
      </w:pPr>
    </w:p>
    <w:sectPr w:rsidR="005C195C" w:rsidRPr="007A654C" w:rsidSect="00A24F96">
      <w:footerReference w:type="default" r:id="rId8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B73BBC" w14:textId="77777777" w:rsidR="001F7030" w:rsidRDefault="001F7030" w:rsidP="00502A85">
      <w:r>
        <w:separator/>
      </w:r>
    </w:p>
  </w:endnote>
  <w:endnote w:type="continuationSeparator" w:id="0">
    <w:p w14:paraId="70359DCD" w14:textId="77777777" w:rsidR="001F7030" w:rsidRDefault="001F7030" w:rsidP="00502A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B243F5" w14:textId="79E2E911" w:rsidR="00502A85" w:rsidRDefault="00502A85">
    <w:pPr>
      <w:pStyle w:val="Footer"/>
    </w:pPr>
    <w:proofErr w:type="spellStart"/>
    <w:r>
      <w:t>SMcD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B74B56" w14:textId="77777777" w:rsidR="001F7030" w:rsidRDefault="001F7030" w:rsidP="00502A85">
      <w:r>
        <w:separator/>
      </w:r>
    </w:p>
  </w:footnote>
  <w:footnote w:type="continuationSeparator" w:id="0">
    <w:p w14:paraId="49A1103C" w14:textId="77777777" w:rsidR="001F7030" w:rsidRDefault="001F7030" w:rsidP="00502A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54C"/>
    <w:rsid w:val="00095D83"/>
    <w:rsid w:val="001F7030"/>
    <w:rsid w:val="003F55E8"/>
    <w:rsid w:val="00502A85"/>
    <w:rsid w:val="005B256C"/>
    <w:rsid w:val="005C195C"/>
    <w:rsid w:val="005E3B45"/>
    <w:rsid w:val="006172BD"/>
    <w:rsid w:val="007A654C"/>
    <w:rsid w:val="0081754B"/>
    <w:rsid w:val="00915F12"/>
    <w:rsid w:val="009A2580"/>
    <w:rsid w:val="00A24F96"/>
    <w:rsid w:val="00B37F76"/>
    <w:rsid w:val="00B67B43"/>
    <w:rsid w:val="00C35BC3"/>
    <w:rsid w:val="00C60185"/>
    <w:rsid w:val="00CB43FA"/>
    <w:rsid w:val="00D47A8A"/>
    <w:rsid w:val="00E65437"/>
    <w:rsid w:val="00F54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95CD08"/>
  <w15:chartTrackingRefBased/>
  <w15:docId w15:val="{4755BDDA-52BB-7B45-BA82-D381B7524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5F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02A8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2A85"/>
  </w:style>
  <w:style w:type="paragraph" w:styleId="Footer">
    <w:name w:val="footer"/>
    <w:basedOn w:val="Normal"/>
    <w:link w:val="FooterChar"/>
    <w:uiPriority w:val="99"/>
    <w:unhideWhenUsed/>
    <w:rsid w:val="00502A8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2A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A1713E9</Template>
  <TotalTime>0</TotalTime>
  <Pages>2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McDougall</dc:creator>
  <cp:keywords/>
  <dc:description/>
  <cp:lastModifiedBy>G McDougall</cp:lastModifiedBy>
  <cp:revision>2</cp:revision>
  <dcterms:created xsi:type="dcterms:W3CDTF">2020-04-23T16:37:00Z</dcterms:created>
  <dcterms:modified xsi:type="dcterms:W3CDTF">2020-04-23T16:37:00Z</dcterms:modified>
</cp:coreProperties>
</file>