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8D3" w:rsidRDefault="00AC38D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95"/>
        <w:gridCol w:w="765"/>
      </w:tblGrid>
      <w:tr w:rsidR="00AC38D3">
        <w:tc>
          <w:tcPr>
            <w:tcW w:w="9360" w:type="dxa"/>
            <w:gridSpan w:val="2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Does your informal letter include...?</w:t>
            </w: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Date and Address?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Greeting? (Dear/To...)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Small introductory paragraph?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At least two paragraphs of information?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A closing paragraph?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Ending? (Lots of love/Take care...)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Show, Don’t Tell?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The correct information in chronological order?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Literary devices? (similes, alliteration, noun phrases, etc...)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 xml:space="preserve">Words from the Year </w:t>
            </w:r>
            <w:bookmarkStart w:id="0" w:name="_GoBack"/>
            <w:bookmarkEnd w:id="0"/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6 list?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A variety of punctuation? (. , ? ! - ; :)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8"/>
                <w:szCs w:val="48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A friendly writing style?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A7EF0">
            <w:pPr>
              <w:rPr>
                <w:rFonts w:ascii="Comic Sans MS" w:eastAsia="Comic Sans MS" w:hAnsi="Comic Sans MS" w:cs="Comic Sans MS"/>
                <w:sz w:val="48"/>
                <w:szCs w:val="48"/>
              </w:rPr>
            </w:pPr>
            <w:r>
              <w:rPr>
                <w:rFonts w:ascii="Comic Sans MS" w:eastAsia="Comic Sans MS" w:hAnsi="Comic Sans MS" w:cs="Comic Sans MS"/>
                <w:sz w:val="44"/>
                <w:szCs w:val="44"/>
              </w:rPr>
              <w:t>Is your letter in first person?</w:t>
            </w: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  <w:tr w:rsidR="00AC38D3">
        <w:tc>
          <w:tcPr>
            <w:tcW w:w="859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8"/>
                <w:szCs w:val="48"/>
              </w:rPr>
            </w:pPr>
          </w:p>
        </w:tc>
        <w:tc>
          <w:tcPr>
            <w:tcW w:w="765" w:type="dxa"/>
          </w:tcPr>
          <w:p w:rsidR="00AC38D3" w:rsidRDefault="00AC38D3">
            <w:pPr>
              <w:rPr>
                <w:rFonts w:ascii="Comic Sans MS" w:eastAsia="Comic Sans MS" w:hAnsi="Comic Sans MS" w:cs="Comic Sans MS"/>
                <w:sz w:val="44"/>
                <w:szCs w:val="44"/>
              </w:rPr>
            </w:pPr>
          </w:p>
        </w:tc>
      </w:tr>
    </w:tbl>
    <w:p w:rsidR="00AC38D3" w:rsidRDefault="00AC38D3"/>
    <w:p w:rsidR="00AC38D3" w:rsidRDefault="00AC38D3"/>
    <w:sectPr w:rsidR="00AC38D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D3"/>
    <w:rsid w:val="00AA7EF0"/>
    <w:rsid w:val="00AC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967B0"/>
  <w15:docId w15:val="{E19B30E7-35DD-4B0F-9C6F-3C10E1FD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A8F11CBA</Template>
  <TotalTime>2</TotalTime>
  <Pages>1</Pages>
  <Words>74</Words>
  <Characters>423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McDougall</dc:creator>
  <cp:lastModifiedBy>G McDougall</cp:lastModifiedBy>
  <cp:revision>2</cp:revision>
  <dcterms:created xsi:type="dcterms:W3CDTF">2020-05-12T10:07:00Z</dcterms:created>
  <dcterms:modified xsi:type="dcterms:W3CDTF">2020-05-12T10:07:00Z</dcterms:modified>
</cp:coreProperties>
</file>