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AEC" w:rsidRDefault="000879EC">
      <w:pPr>
        <w:rPr>
          <w:sz w:val="32"/>
          <w:szCs w:val="32"/>
        </w:rPr>
      </w:pPr>
      <w:r>
        <w:rPr>
          <w:sz w:val="32"/>
          <w:szCs w:val="32"/>
        </w:rPr>
        <w:t>Writing a letter to your new teacher.</w:t>
      </w:r>
    </w:p>
    <w:p w:rsidR="000879EC" w:rsidRDefault="000879EC">
      <w:pPr>
        <w:rPr>
          <w:sz w:val="32"/>
          <w:szCs w:val="32"/>
        </w:rPr>
      </w:pPr>
    </w:p>
    <w:p w:rsidR="000879EC" w:rsidRDefault="000879EC">
      <w:pPr>
        <w:rPr>
          <w:sz w:val="32"/>
          <w:szCs w:val="32"/>
        </w:rPr>
      </w:pPr>
      <w:r>
        <w:rPr>
          <w:sz w:val="32"/>
          <w:szCs w:val="32"/>
        </w:rPr>
        <w:t>Use the framework worksheet as a guide to write a letter to next year’s P7 teacher.</w:t>
      </w:r>
    </w:p>
    <w:p w:rsidR="000879EC" w:rsidRDefault="000879EC">
      <w:pPr>
        <w:rPr>
          <w:sz w:val="32"/>
          <w:szCs w:val="32"/>
        </w:rPr>
      </w:pPr>
    </w:p>
    <w:p w:rsidR="000879EC" w:rsidRDefault="000879EC">
      <w:pPr>
        <w:rPr>
          <w:sz w:val="32"/>
          <w:szCs w:val="32"/>
        </w:rPr>
      </w:pPr>
      <w:r>
        <w:rPr>
          <w:sz w:val="32"/>
          <w:szCs w:val="32"/>
        </w:rPr>
        <w:t>Add in any information that isn’t on the framework that you would like your P7 teacher to know about you.</w:t>
      </w:r>
    </w:p>
    <w:p w:rsidR="000879EC" w:rsidRDefault="000879EC">
      <w:pPr>
        <w:rPr>
          <w:sz w:val="32"/>
          <w:szCs w:val="32"/>
        </w:rPr>
      </w:pPr>
    </w:p>
    <w:p w:rsidR="000879EC" w:rsidRPr="000879EC" w:rsidRDefault="000879EC">
      <w:pPr>
        <w:rPr>
          <w:sz w:val="32"/>
          <w:szCs w:val="32"/>
        </w:rPr>
      </w:pPr>
      <w:r>
        <w:rPr>
          <w:sz w:val="32"/>
          <w:szCs w:val="32"/>
        </w:rPr>
        <w:t>Email the finished letter to your teacher.</w:t>
      </w:r>
      <w:bookmarkStart w:id="0" w:name="_GoBack"/>
      <w:bookmarkEnd w:id="0"/>
    </w:p>
    <w:sectPr w:rsidR="000879EC" w:rsidRPr="000879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9EC"/>
    <w:rsid w:val="000879EC"/>
    <w:rsid w:val="00176CEF"/>
    <w:rsid w:val="00CA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6CE95"/>
  <w15:chartTrackingRefBased/>
  <w15:docId w15:val="{74EC21AF-C25E-47EF-A7EA-5F39AC611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B0C44C</Template>
  <TotalTime>3</TotalTime>
  <Pages>1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1</cp:revision>
  <dcterms:created xsi:type="dcterms:W3CDTF">2020-05-15T12:11:00Z</dcterms:created>
  <dcterms:modified xsi:type="dcterms:W3CDTF">2020-05-15T12:14:00Z</dcterms:modified>
</cp:coreProperties>
</file>