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C0E" w:rsidRDefault="00683C0E">
      <w:pPr>
        <w:rPr>
          <w:sz w:val="36"/>
          <w:szCs w:val="36"/>
        </w:rPr>
      </w:pPr>
      <w:r>
        <w:rPr>
          <w:sz w:val="36"/>
          <w:szCs w:val="36"/>
        </w:rPr>
        <w:t>All About Letters Answers</w:t>
      </w:r>
    </w:p>
    <w:p w:rsidR="00683C0E" w:rsidRDefault="00683C0E">
      <w:pPr>
        <w:rPr>
          <w:sz w:val="36"/>
          <w:szCs w:val="36"/>
        </w:rPr>
      </w:pPr>
    </w:p>
    <w:p w:rsidR="00683C0E" w:rsidRDefault="00683C0E">
      <w:pPr>
        <w:rPr>
          <w:sz w:val="36"/>
          <w:szCs w:val="36"/>
        </w:rPr>
      </w:pPr>
      <w:r>
        <w:rPr>
          <w:sz w:val="36"/>
          <w:szCs w:val="36"/>
        </w:rPr>
        <w:t>Letter 1 was written to congratulate</w:t>
      </w:r>
    </w:p>
    <w:p w:rsidR="00683C0E" w:rsidRDefault="00683C0E">
      <w:pPr>
        <w:rPr>
          <w:sz w:val="36"/>
          <w:szCs w:val="36"/>
        </w:rPr>
      </w:pPr>
      <w:r>
        <w:rPr>
          <w:sz w:val="36"/>
          <w:szCs w:val="36"/>
        </w:rPr>
        <w:t>Letter 2 to complain</w:t>
      </w:r>
    </w:p>
    <w:p w:rsidR="00683C0E" w:rsidRDefault="00683C0E">
      <w:pPr>
        <w:rPr>
          <w:sz w:val="36"/>
          <w:szCs w:val="36"/>
        </w:rPr>
      </w:pPr>
      <w:r>
        <w:rPr>
          <w:sz w:val="36"/>
          <w:szCs w:val="36"/>
        </w:rPr>
        <w:t>Letter 3 to comment</w:t>
      </w:r>
    </w:p>
    <w:p w:rsidR="00683C0E" w:rsidRDefault="00683C0E">
      <w:pPr>
        <w:rPr>
          <w:sz w:val="36"/>
          <w:szCs w:val="36"/>
        </w:rPr>
      </w:pPr>
      <w:r>
        <w:rPr>
          <w:sz w:val="36"/>
          <w:szCs w:val="36"/>
        </w:rPr>
        <w:t>Letter 4 to explain</w:t>
      </w:r>
    </w:p>
    <w:p w:rsidR="00683C0E" w:rsidRDefault="00683C0E">
      <w:pPr>
        <w:rPr>
          <w:sz w:val="36"/>
          <w:szCs w:val="36"/>
        </w:rPr>
      </w:pPr>
      <w:r>
        <w:rPr>
          <w:sz w:val="36"/>
          <w:szCs w:val="36"/>
        </w:rPr>
        <w:t>Letter 5 to recount</w:t>
      </w:r>
    </w:p>
    <w:p w:rsidR="00683C0E" w:rsidRDefault="00683C0E">
      <w:pPr>
        <w:rPr>
          <w:sz w:val="36"/>
          <w:szCs w:val="36"/>
        </w:rPr>
      </w:pPr>
      <w:r>
        <w:rPr>
          <w:sz w:val="36"/>
          <w:szCs w:val="36"/>
        </w:rPr>
        <w:t>Letter 6 to enquire</w:t>
      </w:r>
    </w:p>
    <w:p w:rsidR="00683C0E" w:rsidRDefault="00683C0E">
      <w:pPr>
        <w:rPr>
          <w:sz w:val="36"/>
          <w:szCs w:val="36"/>
        </w:rPr>
      </w:pPr>
    </w:p>
    <w:p w:rsidR="00683C0E" w:rsidRPr="00683C0E" w:rsidRDefault="00683C0E">
      <w:pPr>
        <w:rPr>
          <w:sz w:val="36"/>
          <w:szCs w:val="36"/>
        </w:rPr>
      </w:pPr>
      <w:bookmarkStart w:id="0" w:name="_GoBack"/>
      <w:bookmarkEnd w:id="0"/>
    </w:p>
    <w:sectPr w:rsidR="00683C0E" w:rsidRPr="00683C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C0E"/>
    <w:rsid w:val="00176CEF"/>
    <w:rsid w:val="00683C0E"/>
    <w:rsid w:val="00CA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2E38E"/>
  <w15:chartTrackingRefBased/>
  <w15:docId w15:val="{05227F2F-DEFE-4855-A8DF-88084A972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D71ADFBC</Template>
  <TotalTime>5</TotalTime>
  <Pages>1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1</cp:revision>
  <dcterms:created xsi:type="dcterms:W3CDTF">2020-05-18T21:35:00Z</dcterms:created>
  <dcterms:modified xsi:type="dcterms:W3CDTF">2020-05-18T21:44:00Z</dcterms:modified>
</cp:coreProperties>
</file>