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Friday 26</w:t>
      </w:r>
      <w:r w:rsidRPr="00B8670C">
        <w:rPr>
          <w:rFonts w:ascii="ABC Cursive Plain" w:hAnsi="ABC Cursive Plain"/>
          <w:kern w:val="36"/>
          <w:sz w:val="36"/>
          <w:szCs w:val="36"/>
          <w:vertAlign w:val="superscript"/>
        </w:rPr>
        <w:t>th</w:t>
      </w:r>
      <w:r>
        <w:rPr>
          <w:rFonts w:ascii="ABC Cursive Plain" w:hAnsi="ABC Cursive Plain"/>
          <w:kern w:val="36"/>
          <w:sz w:val="36"/>
          <w:szCs w:val="36"/>
        </w:rPr>
        <w:t xml:space="preserve"> June 2020</w:t>
      </w:r>
    </w:p>
    <w:p w:rsid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Writing task</w:t>
      </w:r>
    </w:p>
    <w:p w:rsid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Write a goodbye letter to your classmates (and teacher if you would like to) in P6.</w:t>
      </w:r>
    </w:p>
    <w:p w:rsid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You could let them know what you have been doing during Home Learning.</w:t>
      </w:r>
    </w:p>
    <w:p w:rsid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You could let them know what you are looking forward to in P7.</w:t>
      </w:r>
    </w:p>
    <w:p w:rsid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You could let them know if you have any plans for the summer holidays.</w:t>
      </w:r>
    </w:p>
    <w:p w:rsidR="00B8670C" w:rsidRPr="00B8670C" w:rsidRDefault="00B8670C">
      <w:pPr>
        <w:rPr>
          <w:rFonts w:ascii="ABC Cursive Plain" w:hAnsi="ABC Cursive Plain"/>
          <w:kern w:val="36"/>
          <w:sz w:val="36"/>
          <w:szCs w:val="36"/>
        </w:rPr>
      </w:pPr>
      <w:r>
        <w:rPr>
          <w:rFonts w:ascii="ABC Cursive Plain" w:hAnsi="ABC Cursive Plain"/>
          <w:kern w:val="36"/>
          <w:sz w:val="36"/>
          <w:szCs w:val="36"/>
        </w:rPr>
        <w:t>I will post any letters received on the school website.</w:t>
      </w:r>
      <w:bookmarkStart w:id="0" w:name="_GoBack"/>
      <w:bookmarkEnd w:id="0"/>
    </w:p>
    <w:sectPr w:rsidR="00B8670C" w:rsidRPr="00B86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C Cursive Plain">
    <w:panose1 w:val="02000000000000000000"/>
    <w:charset w:val="00"/>
    <w:family w:val="auto"/>
    <w:pitch w:val="variable"/>
    <w:sig w:usb0="00000287" w:usb1="000000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0C"/>
    <w:rsid w:val="00176CEF"/>
    <w:rsid w:val="00B8670C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1CE5B"/>
  <w15:chartTrackingRefBased/>
  <w15:docId w15:val="{6B005576-6C18-4D78-A84D-50D51238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86D2659E</Template>
  <TotalTime>5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2020-06-19T10:02:00Z</dcterms:created>
  <dcterms:modified xsi:type="dcterms:W3CDTF">2020-06-19T10:07:00Z</dcterms:modified>
</cp:coreProperties>
</file>