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DC6" w:rsidRDefault="00FD3DC6" w:rsidP="00FD3DC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 Independent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Writing</w:t>
      </w:r>
    </w:p>
    <w:p w:rsidR="00FD3DC6" w:rsidRDefault="00FD3DC6" w:rsidP="00FD3DC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the success criteria below to write your poem in the same model as </w:t>
      </w:r>
    </w:p>
    <w:p w:rsidR="00FD3DC6" w:rsidRDefault="00FD3DC6" w:rsidP="00FD3DC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Day the Zoo Escaped…</w:t>
      </w:r>
    </w:p>
    <w:p w:rsidR="00FD3DC6" w:rsidRDefault="00FD3DC6" w:rsidP="00FD3DC6">
      <w:pPr>
        <w:rPr>
          <w:rFonts w:ascii="Comic Sans MS" w:hAnsi="Comic Sans MS"/>
          <w:sz w:val="24"/>
          <w:szCs w:val="24"/>
        </w:rPr>
      </w:pPr>
    </w:p>
    <w:p w:rsidR="00FD3DC6" w:rsidRDefault="00FD3DC6" w:rsidP="00FD3DC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Remember to send me your finished poem and we can publish them on the website.</w:t>
      </w:r>
    </w:p>
    <w:p w:rsidR="00FD3DC6" w:rsidRDefault="00FD3DC6" w:rsidP="00FD3DC6">
      <w:pPr>
        <w:rPr>
          <w:rFonts w:ascii="Comic Sans MS" w:hAnsi="Comic Sans MS"/>
          <w:sz w:val="24"/>
          <w:szCs w:val="24"/>
        </w:rPr>
      </w:pPr>
    </w:p>
    <w:p w:rsidR="00FD3DC6" w:rsidRPr="004D3EDD" w:rsidRDefault="00FD3DC6" w:rsidP="00FD3DC6">
      <w:pPr>
        <w:rPr>
          <w:rFonts w:ascii="Comic Sans MS" w:hAnsi="Comic Sans MS"/>
          <w:sz w:val="24"/>
          <w:szCs w:val="24"/>
        </w:rPr>
      </w:pPr>
      <w:r w:rsidRPr="004D3EDD">
        <w:rPr>
          <w:rFonts w:ascii="Comic Sans MS" w:hAnsi="Comic Sans MS"/>
          <w:sz w:val="24"/>
          <w:szCs w:val="24"/>
        </w:rPr>
        <w:t>Poetry writing – “The Night that Titanic Sank”</w:t>
      </w:r>
    </w:p>
    <w:p w:rsidR="00FD3DC6" w:rsidRPr="004D3EDD" w:rsidRDefault="00FD3DC6" w:rsidP="00FD3DC6">
      <w:pPr>
        <w:rPr>
          <w:rFonts w:ascii="Comic Sans MS" w:hAnsi="Comic Sans MS"/>
          <w:sz w:val="24"/>
          <w:szCs w:val="24"/>
        </w:rPr>
      </w:pPr>
      <w:r w:rsidRPr="004D3EDD">
        <w:rPr>
          <w:rFonts w:ascii="Comic Sans MS" w:hAnsi="Comic Sans MS"/>
          <w:sz w:val="24"/>
          <w:szCs w:val="24"/>
        </w:rPr>
        <w:t>LI – use “the Day the Zoo” escaped as a model to write a poem about the sinking of the Titanic.</w:t>
      </w:r>
    </w:p>
    <w:p w:rsidR="00FD3DC6" w:rsidRPr="004D3EDD" w:rsidRDefault="00FD3DC6" w:rsidP="00FD3DC6">
      <w:pPr>
        <w:rPr>
          <w:rFonts w:ascii="Comic Sans MS" w:hAnsi="Comic Sans MS"/>
          <w:sz w:val="24"/>
          <w:szCs w:val="24"/>
        </w:rPr>
      </w:pPr>
      <w:r w:rsidRPr="004D3EDD">
        <w:rPr>
          <w:rFonts w:ascii="Comic Sans MS" w:hAnsi="Comic Sans MS"/>
          <w:sz w:val="24"/>
          <w:szCs w:val="24"/>
        </w:rPr>
        <w:t>Success criteria:</w:t>
      </w:r>
    </w:p>
    <w:p w:rsidR="00FD3DC6" w:rsidRPr="004D3EDD" w:rsidRDefault="00FD3DC6" w:rsidP="00FD3DC6">
      <w:pPr>
        <w:numPr>
          <w:ilvl w:val="0"/>
          <w:numId w:val="1"/>
        </w:numPr>
        <w:contextualSpacing/>
        <w:rPr>
          <w:rFonts w:ascii="Comic Sans MS" w:hAnsi="Comic Sans MS"/>
          <w:sz w:val="24"/>
          <w:szCs w:val="24"/>
        </w:rPr>
      </w:pPr>
      <w:r w:rsidRPr="004D3EDD">
        <w:rPr>
          <w:rFonts w:ascii="Comic Sans MS" w:hAnsi="Comic Sans MS"/>
          <w:sz w:val="24"/>
          <w:szCs w:val="24"/>
        </w:rPr>
        <w:t>I planned my poem using the example poem as a model.</w:t>
      </w:r>
    </w:p>
    <w:p w:rsidR="00FD3DC6" w:rsidRPr="004D3EDD" w:rsidRDefault="00FD3DC6" w:rsidP="00FD3DC6">
      <w:pPr>
        <w:numPr>
          <w:ilvl w:val="0"/>
          <w:numId w:val="1"/>
        </w:numPr>
        <w:contextualSpacing/>
        <w:rPr>
          <w:rFonts w:ascii="Comic Sans MS" w:hAnsi="Comic Sans MS"/>
          <w:sz w:val="24"/>
          <w:szCs w:val="24"/>
        </w:rPr>
      </w:pPr>
      <w:r w:rsidRPr="004D3EDD">
        <w:rPr>
          <w:rFonts w:ascii="Comic Sans MS" w:hAnsi="Comic Sans MS"/>
          <w:sz w:val="24"/>
          <w:szCs w:val="24"/>
        </w:rPr>
        <w:t>I described events relating to Titanic.</w:t>
      </w:r>
    </w:p>
    <w:p w:rsidR="00FD3DC6" w:rsidRPr="004D3EDD" w:rsidRDefault="00FD3DC6" w:rsidP="00FD3DC6">
      <w:pPr>
        <w:numPr>
          <w:ilvl w:val="0"/>
          <w:numId w:val="1"/>
        </w:numPr>
        <w:contextualSpacing/>
        <w:rPr>
          <w:rFonts w:ascii="Comic Sans MS" w:hAnsi="Comic Sans MS"/>
          <w:sz w:val="24"/>
          <w:szCs w:val="24"/>
        </w:rPr>
      </w:pPr>
      <w:r w:rsidRPr="004D3EDD">
        <w:rPr>
          <w:rFonts w:ascii="Comic Sans MS" w:hAnsi="Comic Sans MS"/>
          <w:sz w:val="24"/>
          <w:szCs w:val="24"/>
        </w:rPr>
        <w:t>I read over my work and corrected mistakes.</w:t>
      </w:r>
    </w:p>
    <w:p w:rsidR="00DF3AEC" w:rsidRDefault="00FD3DC6"/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969FC"/>
    <w:multiLevelType w:val="hybridMultilevel"/>
    <w:tmpl w:val="6BE81218"/>
    <w:lvl w:ilvl="0" w:tplc="94E486BA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DC6"/>
    <w:rsid w:val="00176CEF"/>
    <w:rsid w:val="00CA357A"/>
    <w:rsid w:val="00FD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F3131"/>
  <w15:chartTrackingRefBased/>
  <w15:docId w15:val="{C056ABF3-7163-4E5B-B736-EFF5F12D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DC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EFB026D9</Template>
  <TotalTime>3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2020-06-06T13:49:00Z</dcterms:created>
  <dcterms:modified xsi:type="dcterms:W3CDTF">2020-06-06T13:52:00Z</dcterms:modified>
</cp:coreProperties>
</file>