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 w:rsidRPr="00CE4BBC">
        <w:rPr>
          <w:rFonts w:ascii="Comic Sans MS" w:hAnsi="Comic Sans MS"/>
          <w:b/>
          <w:sz w:val="32"/>
          <w:szCs w:val="32"/>
        </w:rPr>
        <w:t>The Night that Tit</w:t>
      </w:r>
      <w:r>
        <w:rPr>
          <w:rFonts w:ascii="Comic Sans MS" w:hAnsi="Comic Sans MS"/>
          <w:b/>
          <w:sz w:val="32"/>
          <w:szCs w:val="32"/>
        </w:rPr>
        <w:t>anic sank – Thursday planning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 Using the planning from Wednesday, start to join verbs and adverbs that go together: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e.g. looked carefully, danced gracefully, slept peacefully, etc.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 Now can you add a noun to complete the line?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e.g</w:t>
      </w:r>
      <w:proofErr w:type="spellEnd"/>
      <w:r>
        <w:rPr>
          <w:rFonts w:ascii="Comic Sans MS" w:hAnsi="Comic Sans MS"/>
          <w:sz w:val="28"/>
          <w:szCs w:val="28"/>
        </w:rPr>
        <w:t xml:space="preserve"> the passengers woke up confusedly,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crew loosened lifeboats quickly,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tables slid across unexpectedly,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glasses crashed noisily,</w:t>
      </w:r>
    </w:p>
    <w:p w:rsidR="00DA15B5" w:rsidRDefault="00DA15B5" w:rsidP="00DA15B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etc….</w:t>
      </w:r>
    </w:p>
    <w:p w:rsidR="00DA15B5" w:rsidRDefault="00DA15B5" w:rsidP="00DA15B5">
      <w:pPr>
        <w:rPr>
          <w:rFonts w:ascii="Comic Sans MS" w:hAnsi="Comic Sans MS"/>
          <w:sz w:val="28"/>
          <w:szCs w:val="28"/>
        </w:rPr>
      </w:pPr>
    </w:p>
    <w:p w:rsidR="00DA15B5" w:rsidRDefault="00DA15B5" w:rsidP="00DA15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Thursday Planning for writing a poem “The Night that Titanic Sank”</w:t>
      </w:r>
    </w:p>
    <w:p w:rsidR="00DA15B5" w:rsidRDefault="00DA15B5" w:rsidP="00DA15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 – pairing verbs and adverbs together, using synonyms</w:t>
      </w:r>
    </w:p>
    <w:p w:rsidR="00DA15B5" w:rsidRDefault="00DA15B5" w:rsidP="00DA15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Success criteria:</w:t>
      </w:r>
    </w:p>
    <w:p w:rsidR="00DA15B5" w:rsidRPr="002F7486" w:rsidRDefault="00DA15B5" w:rsidP="00DA15B5">
      <w:pPr>
        <w:numPr>
          <w:ilvl w:val="0"/>
          <w:numId w:val="1"/>
        </w:numPr>
        <w:contextualSpacing/>
        <w:rPr>
          <w:rFonts w:ascii="Comic Sans MS" w:hAnsi="Comic Sans MS"/>
          <w:sz w:val="28"/>
          <w:szCs w:val="28"/>
        </w:rPr>
      </w:pPr>
      <w:r w:rsidRPr="002F7486">
        <w:rPr>
          <w:rFonts w:ascii="Comic Sans MS" w:hAnsi="Comic Sans MS"/>
          <w:sz w:val="28"/>
          <w:szCs w:val="28"/>
        </w:rPr>
        <w:t>I used a variety of nouns.</w:t>
      </w:r>
    </w:p>
    <w:p w:rsidR="00DA15B5" w:rsidRPr="002F7486" w:rsidRDefault="00DA15B5" w:rsidP="00DA15B5">
      <w:pPr>
        <w:numPr>
          <w:ilvl w:val="0"/>
          <w:numId w:val="1"/>
        </w:numPr>
        <w:contextualSpacing/>
        <w:rPr>
          <w:rFonts w:ascii="Comic Sans MS" w:hAnsi="Comic Sans MS"/>
          <w:sz w:val="28"/>
          <w:szCs w:val="28"/>
        </w:rPr>
      </w:pPr>
      <w:r w:rsidRPr="002F7486">
        <w:rPr>
          <w:rFonts w:ascii="Comic Sans MS" w:hAnsi="Comic Sans MS"/>
          <w:sz w:val="28"/>
          <w:szCs w:val="28"/>
        </w:rPr>
        <w:t>I used verb synonyms to describe how things moved.</w:t>
      </w:r>
    </w:p>
    <w:p w:rsidR="00DA15B5" w:rsidRPr="002F7486" w:rsidRDefault="00DA15B5" w:rsidP="00DA15B5">
      <w:pPr>
        <w:numPr>
          <w:ilvl w:val="0"/>
          <w:numId w:val="1"/>
        </w:numPr>
        <w:contextualSpacing/>
        <w:rPr>
          <w:rFonts w:ascii="Comic Sans MS" w:hAnsi="Comic Sans MS"/>
          <w:sz w:val="28"/>
          <w:szCs w:val="28"/>
        </w:rPr>
      </w:pPr>
      <w:r w:rsidRPr="002F7486">
        <w:rPr>
          <w:rFonts w:ascii="Comic Sans MS" w:hAnsi="Comic Sans MS"/>
          <w:sz w:val="28"/>
          <w:szCs w:val="28"/>
        </w:rPr>
        <w:t>I used adverbs to give more detail to the movement.</w:t>
      </w:r>
    </w:p>
    <w:p w:rsidR="00DA15B5" w:rsidRPr="002F7486" w:rsidRDefault="00DA15B5" w:rsidP="00DA15B5">
      <w:pPr>
        <w:numPr>
          <w:ilvl w:val="0"/>
          <w:numId w:val="1"/>
        </w:numPr>
        <w:contextualSpacing/>
        <w:rPr>
          <w:rFonts w:ascii="Comic Sans MS" w:hAnsi="Comic Sans MS"/>
          <w:sz w:val="28"/>
          <w:szCs w:val="28"/>
        </w:rPr>
      </w:pPr>
      <w:r w:rsidRPr="002F7486">
        <w:rPr>
          <w:rFonts w:ascii="Comic Sans MS" w:hAnsi="Comic Sans MS"/>
          <w:sz w:val="28"/>
          <w:szCs w:val="28"/>
        </w:rPr>
        <w:t>I read over</w:t>
      </w:r>
      <w:r>
        <w:rPr>
          <w:rFonts w:ascii="Comic Sans MS" w:hAnsi="Comic Sans MS"/>
          <w:sz w:val="28"/>
          <w:szCs w:val="28"/>
        </w:rPr>
        <w:t xml:space="preserve"> my work and corrected mistakes.</w:t>
      </w:r>
    </w:p>
    <w:p w:rsidR="00DF3AEC" w:rsidRDefault="00DA15B5">
      <w:bookmarkStart w:id="0" w:name="_GoBack"/>
      <w:bookmarkEnd w:id="0"/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C63FC"/>
    <w:multiLevelType w:val="hybridMultilevel"/>
    <w:tmpl w:val="FCC6CF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B5"/>
    <w:rsid w:val="00176CEF"/>
    <w:rsid w:val="00CA357A"/>
    <w:rsid w:val="00DA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8EA66D-0E4C-430A-AE4D-FC83D20C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5B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2020-06-06T13:54:00Z</dcterms:created>
  <dcterms:modified xsi:type="dcterms:W3CDTF">2020-06-06T13:55:00Z</dcterms:modified>
</cp:coreProperties>
</file>