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1FA6" w:rsidRPr="00F510BF" w:rsidRDefault="00F510BF" w:rsidP="00F510BF">
      <w:pPr>
        <w:jc w:val="center"/>
        <w:rPr>
          <w:rFonts w:ascii="Comic Sans MS" w:hAnsi="Comic Sans MS"/>
          <w:b/>
          <w:sz w:val="36"/>
          <w:szCs w:val="36"/>
        </w:rPr>
      </w:pPr>
      <w:r w:rsidRPr="00F510BF">
        <w:rPr>
          <w:rFonts w:ascii="Comic Sans MS" w:hAnsi="Comic Sans MS"/>
          <w:b/>
          <w:sz w:val="36"/>
          <w:szCs w:val="36"/>
        </w:rPr>
        <w:t>The Day the Zoo Escaped</w:t>
      </w:r>
    </w:p>
    <w:p w:rsidR="00F510BF" w:rsidRDefault="00F510BF">
      <w:pPr>
        <w:rPr>
          <w:rFonts w:ascii="Comic Sans MS" w:hAnsi="Comic Sans MS"/>
        </w:rPr>
      </w:pPr>
    </w:p>
    <w:p w:rsidR="00F510BF" w:rsidRDefault="00F510BF">
      <w:pPr>
        <w:rPr>
          <w:rFonts w:ascii="Comic Sans MS" w:hAnsi="Comic Sans MS"/>
        </w:rPr>
      </w:pPr>
      <w:r>
        <w:rPr>
          <w:rFonts w:ascii="Comic Sans MS" w:hAnsi="Comic Sans MS"/>
        </w:rPr>
        <w:t>The day the zoo escaped…</w:t>
      </w:r>
    </w:p>
    <w:p w:rsidR="00F510BF" w:rsidRDefault="00F510BF">
      <w:pPr>
        <w:rPr>
          <w:rFonts w:ascii="Comic Sans MS" w:hAnsi="Comic Sans MS"/>
        </w:rPr>
      </w:pPr>
    </w:p>
    <w:p w:rsidR="00F510BF" w:rsidRDefault="00F510BF">
      <w:pPr>
        <w:rPr>
          <w:rFonts w:ascii="Comic Sans MS" w:hAnsi="Comic Sans MS"/>
        </w:rPr>
      </w:pPr>
      <w:r>
        <w:rPr>
          <w:rFonts w:ascii="Comic Sans MS" w:hAnsi="Comic Sans MS"/>
        </w:rPr>
        <w:tab/>
        <w:t>the zebras zipped out quickly,</w:t>
      </w:r>
    </w:p>
    <w:p w:rsidR="00F510BF" w:rsidRDefault="00F510BF">
      <w:pPr>
        <w:rPr>
          <w:rFonts w:ascii="Comic Sans MS" w:hAnsi="Comic Sans MS"/>
        </w:rPr>
      </w:pPr>
      <w:r>
        <w:rPr>
          <w:rFonts w:ascii="Comic Sans MS" w:hAnsi="Comic Sans MS"/>
        </w:rPr>
        <w:tab/>
        <w:t>the snakes slid out slickly,</w:t>
      </w:r>
    </w:p>
    <w:p w:rsidR="00F510BF" w:rsidRDefault="00F510BF">
      <w:pPr>
        <w:rPr>
          <w:rFonts w:ascii="Comic Sans MS" w:hAnsi="Comic Sans MS"/>
        </w:rPr>
      </w:pPr>
    </w:p>
    <w:p w:rsidR="00F510BF" w:rsidRDefault="00F510BF">
      <w:pPr>
        <w:rPr>
          <w:rFonts w:ascii="Comic Sans MS" w:hAnsi="Comic Sans MS"/>
        </w:rPr>
      </w:pP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the lions marched out proudly,</w:t>
      </w:r>
    </w:p>
    <w:p w:rsidR="00F510BF" w:rsidRDefault="00F510BF">
      <w:pPr>
        <w:rPr>
          <w:rFonts w:ascii="Comic Sans MS" w:hAnsi="Comic Sans MS"/>
        </w:rPr>
      </w:pP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the hyenas laughed out loudly,</w:t>
      </w:r>
    </w:p>
    <w:p w:rsidR="00F510BF" w:rsidRDefault="00F510BF">
      <w:pPr>
        <w:rPr>
          <w:rFonts w:ascii="Comic Sans MS" w:hAnsi="Comic Sans MS"/>
        </w:rPr>
      </w:pPr>
    </w:p>
    <w:p w:rsidR="00F510BF" w:rsidRDefault="00F510BF">
      <w:pPr>
        <w:rPr>
          <w:rFonts w:ascii="Comic Sans MS" w:hAnsi="Comic Sans MS"/>
        </w:rPr>
      </w:pP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the mice skipped out lightly,</w:t>
      </w:r>
    </w:p>
    <w:p w:rsidR="00F510BF" w:rsidRDefault="00F510BF">
      <w:pPr>
        <w:rPr>
          <w:rFonts w:ascii="Comic Sans MS" w:hAnsi="Comic Sans MS"/>
        </w:rPr>
      </w:pP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the parrots flew out brightly,</w:t>
      </w:r>
    </w:p>
    <w:p w:rsidR="00F510BF" w:rsidRDefault="00F510BF">
      <w:pPr>
        <w:rPr>
          <w:rFonts w:ascii="Comic Sans MS" w:hAnsi="Comic Sans MS"/>
        </w:rPr>
      </w:pPr>
    </w:p>
    <w:p w:rsidR="00F510BF" w:rsidRDefault="00F510BF">
      <w:pPr>
        <w:rPr>
          <w:rFonts w:ascii="Comic Sans MS" w:hAnsi="Comic Sans MS"/>
        </w:rPr>
      </w:pP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but the hippopotamus,</w:t>
      </w:r>
    </w:p>
    <w:p w:rsidR="00F510BF" w:rsidRDefault="00F510BF">
      <w:pPr>
        <w:rPr>
          <w:rFonts w:ascii="Comic Sans MS" w:hAnsi="Comic Sans MS"/>
        </w:rPr>
      </w:pP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stubbornly,</w:t>
      </w:r>
    </w:p>
    <w:p w:rsidR="00F510BF" w:rsidRDefault="00F510BF">
      <w:pPr>
        <w:rPr>
          <w:rFonts w:ascii="Comic Sans MS" w:hAnsi="Comic Sans MS"/>
        </w:rPr>
      </w:pP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</w:p>
    <w:p w:rsidR="00F510BF" w:rsidRDefault="00F510BF">
      <w:pPr>
        <w:rPr>
          <w:rFonts w:ascii="Comic Sans MS" w:hAnsi="Comic Sans MS"/>
        </w:rPr>
      </w:pP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just stayed where it was.</w:t>
      </w:r>
    </w:p>
    <w:p w:rsidR="00F510BF" w:rsidRDefault="00F510BF">
      <w:pPr>
        <w:rPr>
          <w:rFonts w:ascii="Comic Sans MS" w:hAnsi="Comic Sans MS"/>
        </w:rPr>
      </w:pPr>
    </w:p>
    <w:p w:rsidR="00F510BF" w:rsidRDefault="00F510BF">
      <w:pPr>
        <w:rPr>
          <w:rFonts w:ascii="Comic Sans MS" w:hAnsi="Comic Sans MS"/>
        </w:rPr>
      </w:pPr>
      <w:r>
        <w:rPr>
          <w:rFonts w:ascii="Comic Sans MS" w:hAnsi="Comic Sans MS"/>
        </w:rPr>
        <w:t>Michaela Morgan and Sue Palmer</w:t>
      </w:r>
    </w:p>
    <w:p w:rsidR="00797F82" w:rsidRDefault="00797F82">
      <w:pPr>
        <w:rPr>
          <w:rFonts w:ascii="Comic Sans MS" w:hAnsi="Comic Sans MS"/>
        </w:rPr>
      </w:pPr>
    </w:p>
    <w:p w:rsidR="00797F82" w:rsidRDefault="00797F82">
      <w:pPr>
        <w:rPr>
          <w:rFonts w:ascii="Comic Sans MS" w:hAnsi="Comic Sans MS"/>
        </w:rPr>
      </w:pPr>
    </w:p>
    <w:p w:rsidR="00797F82" w:rsidRDefault="00797F82">
      <w:pPr>
        <w:rPr>
          <w:rFonts w:ascii="Comic Sans MS" w:hAnsi="Comic Sans MS"/>
        </w:rPr>
      </w:pPr>
      <w:r>
        <w:rPr>
          <w:rFonts w:ascii="Comic Sans MS" w:hAnsi="Comic Sans MS"/>
        </w:rPr>
        <w:t>Monday – Read the poem and answer the following questions in full sentence answers.</w:t>
      </w:r>
    </w:p>
    <w:p w:rsidR="00797F82" w:rsidRDefault="00797F82">
      <w:pPr>
        <w:rPr>
          <w:rFonts w:ascii="Comic Sans MS" w:hAnsi="Comic Sans MS"/>
        </w:rPr>
      </w:pPr>
    </w:p>
    <w:p w:rsidR="00797F82" w:rsidRDefault="00797F82" w:rsidP="00797F82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>What escaped one day?</w:t>
      </w:r>
    </w:p>
    <w:p w:rsidR="00797F82" w:rsidRDefault="00797F82" w:rsidP="00797F82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bookmarkStart w:id="0" w:name="_GoBack"/>
      <w:bookmarkEnd w:id="0"/>
      <w:r>
        <w:rPr>
          <w:rFonts w:ascii="Comic Sans MS" w:hAnsi="Comic Sans MS"/>
        </w:rPr>
        <w:t>Which animals escaped?</w:t>
      </w:r>
    </w:p>
    <w:p w:rsidR="00797F82" w:rsidRDefault="00797F82" w:rsidP="00797F82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>How did the animals move (just make a list of the verbs)?</w:t>
      </w:r>
    </w:p>
    <w:p w:rsidR="00797F82" w:rsidRDefault="00797F82" w:rsidP="00797F82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>Why was the hippopotamus left behind?</w:t>
      </w:r>
    </w:p>
    <w:p w:rsidR="00797F82" w:rsidRDefault="00797F82" w:rsidP="00797F82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>Which word rhymes with brightly?</w:t>
      </w:r>
    </w:p>
    <w:p w:rsidR="00394A3E" w:rsidRPr="00394A3E" w:rsidRDefault="00394A3E" w:rsidP="00394A3E">
      <w:pPr>
        <w:pStyle w:val="ListParagraph"/>
        <w:rPr>
          <w:rFonts w:ascii="Comic Sans MS" w:hAnsi="Comic Sans MS"/>
          <w:color w:val="FF0000"/>
        </w:rPr>
      </w:pPr>
    </w:p>
    <w:sectPr w:rsidR="00394A3E" w:rsidRPr="00394A3E" w:rsidSect="00B01FA6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4E"/>
    <w:family w:val="auto"/>
    <w:pitch w:val="variable"/>
    <w:sig w:usb0="00000001" w:usb1="08070000" w:usb2="00000010" w:usb3="00000000" w:csb0="0002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8B2BA3"/>
    <w:multiLevelType w:val="hybridMultilevel"/>
    <w:tmpl w:val="D282597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10BF"/>
    <w:rsid w:val="00394A3E"/>
    <w:rsid w:val="00797F82"/>
    <w:rsid w:val="00B01FA6"/>
    <w:rsid w:val="00B170B4"/>
    <w:rsid w:val="00B52313"/>
    <w:rsid w:val="00F510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0AAE125"/>
  <w14:defaultImageDpi w14:val="300"/>
  <w15:docId w15:val="{D0B9E21D-ADFF-4558-96FA-DB03FE320E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97F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EFB026D9</Template>
  <TotalTime>0</TotalTime>
  <Pages>1</Pages>
  <Words>92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Gillian McDougall</dc:creator>
  <cp:keywords/>
  <dc:description/>
  <cp:lastModifiedBy>G McDougall</cp:lastModifiedBy>
  <cp:revision>2</cp:revision>
  <dcterms:created xsi:type="dcterms:W3CDTF">2020-06-06T14:07:00Z</dcterms:created>
  <dcterms:modified xsi:type="dcterms:W3CDTF">2020-06-06T14:07:00Z</dcterms:modified>
</cp:coreProperties>
</file>