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E5E" w:rsidRDefault="00311E5E" w:rsidP="00311E5E">
      <w:pPr>
        <w:pStyle w:val="NormalWeb"/>
        <w:jc w:val="center"/>
        <w:rPr>
          <w:rFonts w:ascii="Brush Script MT" w:hAnsi="Brush Script MT" w:cs="Segoe UI"/>
          <w:color w:val="000000"/>
          <w:sz w:val="56"/>
          <w:szCs w:val="56"/>
        </w:rPr>
      </w:pPr>
      <w:r>
        <w:rPr>
          <w:rFonts w:ascii="Brush Script MT" w:hAnsi="Brush Script MT" w:cs="Segoe UI"/>
          <w:color w:val="000000"/>
          <w:sz w:val="56"/>
          <w:szCs w:val="56"/>
        </w:rPr>
        <w:t>Newspaper Report Writing</w:t>
      </w:r>
    </w:p>
    <w:p w:rsidR="00311E5E" w:rsidRPr="00311E5E" w:rsidRDefault="00311E5E" w:rsidP="00311E5E">
      <w:pPr>
        <w:pStyle w:val="NormalWeb"/>
        <w:jc w:val="center"/>
        <w:rPr>
          <w:rFonts w:ascii="Brush Script MT" w:hAnsi="Brush Script MT" w:cs="Segoe UI"/>
          <w:color w:val="000000"/>
          <w:sz w:val="56"/>
          <w:szCs w:val="56"/>
        </w:rPr>
      </w:pP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000000"/>
          <w:sz w:val="48"/>
          <w:szCs w:val="48"/>
        </w:rPr>
        <w:t>This week in Literacy we are going to plan for writing a newspaper article about the Titanic disaster and next week we will write the actual newspaper report. Remember to show clear differences between the opinions belonging to people and facts of the situation. If you quote the words someone said, you need to put their words in speech marks.</w:t>
      </w:r>
    </w:p>
    <w:p w:rsidR="00170AAE" w:rsidRDefault="00170AAE" w:rsidP="00170AAE">
      <w:pPr>
        <w:rPr>
          <w:rFonts w:ascii="Brush Script MT" w:hAnsi="Brush Script MT"/>
          <w:sz w:val="48"/>
          <w:szCs w:val="48"/>
        </w:rPr>
      </w:pPr>
      <w:r>
        <w:rPr>
          <w:rFonts w:ascii="Brush Script MT" w:hAnsi="Brush Script MT"/>
          <w:sz w:val="48"/>
          <w:szCs w:val="48"/>
        </w:rPr>
        <w:t>Remember to plan using bullet points, don’t worry about writing in full, detailed sentences. Save the detail for the reports. Newspaper reporters don’t usually write long sentences as the people reading want information quickly and easily.</w:t>
      </w:r>
    </w:p>
    <w:p w:rsidR="00170AAE" w:rsidRPr="00311E5E" w:rsidRDefault="00170AAE" w:rsidP="00311E5E">
      <w:pPr>
        <w:pStyle w:val="NormalWeb"/>
        <w:rPr>
          <w:rFonts w:ascii="Brush Script MT" w:hAnsi="Brush Script MT" w:cs="Segoe UI"/>
          <w:color w:val="000000"/>
          <w:sz w:val="48"/>
          <w:szCs w:val="48"/>
        </w:rPr>
      </w:pP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000000"/>
          <w:sz w:val="48"/>
          <w:szCs w:val="48"/>
        </w:rPr>
        <w:t>There are different aspects to write from;</w:t>
      </w:r>
    </w:p>
    <w:p w:rsidR="00EE43BD" w:rsidRPr="00311E5E" w:rsidRDefault="00EE43BD" w:rsidP="00311E5E">
      <w:pPr>
        <w:pStyle w:val="NormalWeb"/>
        <w:rPr>
          <w:rFonts w:ascii="Brush Script MT" w:hAnsi="Brush Script MT" w:cs="Segoe UI"/>
          <w:color w:val="000000"/>
          <w:sz w:val="48"/>
          <w:szCs w:val="48"/>
        </w:rPr>
      </w:pP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What?</w:t>
      </w:r>
      <w:r w:rsidRPr="00311E5E">
        <w:rPr>
          <w:rFonts w:ascii="Brush Script MT" w:hAnsi="Brush Script MT" w:cs="Segoe UI"/>
          <w:color w:val="000000"/>
          <w:sz w:val="48"/>
          <w:szCs w:val="48"/>
        </w:rPr>
        <w:t>    What happened? What caused the collision? How was it dealt with?</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Mention where the Titanic was sailing from and where to. What were the events leading up to the disaster? </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lastRenderedPageBreak/>
        <w:t xml:space="preserve">Missing binoculars, pressures on Captain from White Star Line </w:t>
      </w:r>
      <w:proofErr w:type="spellStart"/>
      <w:r>
        <w:rPr>
          <w:rFonts w:ascii="Brush Script MT" w:hAnsi="Brush Script MT" w:cs="Segoe UI"/>
          <w:color w:val="000000"/>
          <w:sz w:val="48"/>
          <w:szCs w:val="48"/>
        </w:rPr>
        <w:t>eg</w:t>
      </w:r>
      <w:proofErr w:type="spellEnd"/>
      <w:r>
        <w:rPr>
          <w:rFonts w:ascii="Brush Script MT" w:hAnsi="Brush Script MT" w:cs="Segoe UI"/>
          <w:color w:val="000000"/>
          <w:sz w:val="48"/>
          <w:szCs w:val="48"/>
        </w:rPr>
        <w:t xml:space="preserve"> speed of ship, messages being sent between ships.</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Should the Titanic have been turned or hit the iceberg head on? Why? </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What did the Titanic hit? Could you show in a diagram?</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What happened after the collision? </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What was handled well and what were the problems?</w:t>
      </w:r>
    </w:p>
    <w:p w:rsidR="00170AAE" w:rsidRPr="00311E5E" w:rsidRDefault="00170AAE" w:rsidP="00311E5E">
      <w:pPr>
        <w:pStyle w:val="NormalWeb"/>
        <w:rPr>
          <w:rFonts w:ascii="Brush Script MT" w:hAnsi="Brush Script MT" w:cs="Segoe UI"/>
          <w:color w:val="000000"/>
          <w:sz w:val="48"/>
          <w:szCs w:val="48"/>
        </w:rPr>
      </w:pPr>
      <w:bookmarkStart w:id="0" w:name="_GoBack"/>
      <w:bookmarkEnd w:id="0"/>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When?</w:t>
      </w:r>
      <w:r w:rsidRPr="00311E5E">
        <w:rPr>
          <w:rFonts w:ascii="Brush Script MT" w:hAnsi="Brush Script MT" w:cs="Segoe UI"/>
          <w:color w:val="000000"/>
          <w:sz w:val="48"/>
          <w:szCs w:val="48"/>
        </w:rPr>
        <w:t>   When did it happen? Give a timeline of events (use Tuesday's activity to help).</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Remember to mention all of the places that Titanic visited after she left Belfast. Which day was Titanic in each place?</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Why did Titanic visit a few ports before sailing for New York?</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 the accident happen? How long into the voyage?</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 the survivors get picked up?</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 they reach New York?</w:t>
      </w:r>
    </w:p>
    <w:p w:rsidR="00EE43BD" w:rsidRDefault="00EE43BD"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 the wreckage get dealt with?</w:t>
      </w:r>
    </w:p>
    <w:p w:rsidR="00EE43BD" w:rsidRDefault="00554643"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When did</w:t>
      </w:r>
      <w:r w:rsidR="00EE43BD">
        <w:rPr>
          <w:rFonts w:ascii="Brush Script MT" w:hAnsi="Brush Script MT" w:cs="Segoe UI"/>
          <w:color w:val="000000"/>
          <w:sz w:val="48"/>
          <w:szCs w:val="48"/>
        </w:rPr>
        <w:t xml:space="preserve"> the </w:t>
      </w:r>
      <w:r>
        <w:rPr>
          <w:rFonts w:ascii="Brush Script MT" w:hAnsi="Brush Script MT" w:cs="Segoe UI"/>
          <w:color w:val="000000"/>
          <w:sz w:val="48"/>
          <w:szCs w:val="48"/>
        </w:rPr>
        <w:t>inquiry into the Titanic disaster take place?</w:t>
      </w:r>
    </w:p>
    <w:p w:rsidR="00EE43BD" w:rsidRPr="00311E5E" w:rsidRDefault="00EE43BD" w:rsidP="00311E5E">
      <w:pPr>
        <w:pStyle w:val="NormalWeb"/>
        <w:rPr>
          <w:rFonts w:ascii="Brush Script MT" w:hAnsi="Brush Script MT" w:cs="Segoe UI"/>
          <w:color w:val="000000"/>
          <w:sz w:val="48"/>
          <w:szCs w:val="48"/>
        </w:rPr>
      </w:pPr>
    </w:p>
    <w:p w:rsidR="00554643"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Who?</w:t>
      </w:r>
      <w:r w:rsidRPr="00311E5E">
        <w:rPr>
          <w:rFonts w:ascii="Brush Script MT" w:hAnsi="Brush Script MT" w:cs="Segoe UI"/>
          <w:color w:val="000000"/>
          <w:sz w:val="48"/>
          <w:szCs w:val="48"/>
        </w:rPr>
        <w:t>     Who survived the disaster? Who didn't survive? Write about a few people on board especially famous wealthy</w:t>
      </w:r>
      <w:r w:rsidR="00554643">
        <w:rPr>
          <w:rFonts w:ascii="Brush Script MT" w:hAnsi="Brush Script MT" w:cs="Segoe UI"/>
          <w:color w:val="000000"/>
          <w:sz w:val="48"/>
          <w:szCs w:val="48"/>
        </w:rPr>
        <w:t xml:space="preserve"> people or members of the crew, </w:t>
      </w:r>
      <w:proofErr w:type="spellStart"/>
      <w:r w:rsidR="00554643">
        <w:rPr>
          <w:rFonts w:ascii="Brush Script MT" w:hAnsi="Brush Script MT" w:cs="Segoe UI"/>
          <w:color w:val="000000"/>
          <w:sz w:val="48"/>
          <w:szCs w:val="48"/>
        </w:rPr>
        <w:t>eg</w:t>
      </w:r>
      <w:proofErr w:type="spellEnd"/>
      <w:r w:rsidR="00554643">
        <w:rPr>
          <w:rFonts w:ascii="Brush Script MT" w:hAnsi="Brush Script MT" w:cs="Segoe UI"/>
          <w:color w:val="000000"/>
          <w:sz w:val="48"/>
          <w:szCs w:val="48"/>
        </w:rPr>
        <w:t xml:space="preserve"> John Jacob Astor IV, Mrs Molly Brown, Thomas Andrews, Captain Edward Smith, Benjamin Guggenheim, J. Bruce </w:t>
      </w:r>
      <w:proofErr w:type="spellStart"/>
      <w:r w:rsidR="00554643">
        <w:rPr>
          <w:rFonts w:ascii="Brush Script MT" w:hAnsi="Brush Script MT" w:cs="Segoe UI"/>
          <w:color w:val="000000"/>
          <w:sz w:val="48"/>
          <w:szCs w:val="48"/>
        </w:rPr>
        <w:t>Ismay</w:t>
      </w:r>
      <w:proofErr w:type="spellEnd"/>
      <w:r w:rsidR="00554643">
        <w:rPr>
          <w:rFonts w:ascii="Brush Script MT" w:hAnsi="Brush Script MT" w:cs="Segoe UI"/>
          <w:color w:val="000000"/>
          <w:sz w:val="48"/>
          <w:szCs w:val="48"/>
        </w:rPr>
        <w:t>,</w:t>
      </w:r>
      <w:r w:rsidR="00554643" w:rsidRPr="00554643">
        <w:rPr>
          <w:rFonts w:ascii="Brush Script MT" w:hAnsi="Brush Script MT" w:cs="Segoe UI"/>
          <w:color w:val="000000"/>
          <w:sz w:val="48"/>
          <w:szCs w:val="48"/>
        </w:rPr>
        <w:t xml:space="preserve"> </w:t>
      </w:r>
      <w:r w:rsidR="00554643">
        <w:rPr>
          <w:rFonts w:ascii="Brush Script MT" w:hAnsi="Brush Script MT" w:cs="Segoe UI"/>
          <w:color w:val="000000"/>
          <w:sz w:val="48"/>
          <w:szCs w:val="48"/>
        </w:rPr>
        <w:t>Lord and Lady Duff, Walla</w:t>
      </w:r>
      <w:r w:rsidR="00554643">
        <w:rPr>
          <w:rFonts w:ascii="Brush Script MT" w:hAnsi="Brush Script MT" w:cs="Segoe UI"/>
          <w:color w:val="000000"/>
          <w:sz w:val="48"/>
          <w:szCs w:val="48"/>
        </w:rPr>
        <w:t xml:space="preserve">ce Hartley, Officer </w:t>
      </w:r>
      <w:proofErr w:type="spellStart"/>
      <w:r w:rsidR="00554643">
        <w:rPr>
          <w:rFonts w:ascii="Brush Script MT" w:hAnsi="Brush Script MT" w:cs="Segoe UI"/>
          <w:color w:val="000000"/>
          <w:sz w:val="48"/>
          <w:szCs w:val="48"/>
        </w:rPr>
        <w:t>Lightoller</w:t>
      </w:r>
      <w:proofErr w:type="spellEnd"/>
      <w:r w:rsidR="00554643">
        <w:rPr>
          <w:rFonts w:ascii="Brush Script MT" w:hAnsi="Brush Script MT" w:cs="Segoe UI"/>
          <w:color w:val="000000"/>
          <w:sz w:val="48"/>
          <w:szCs w:val="48"/>
        </w:rPr>
        <w:t xml:space="preserve">. </w:t>
      </w:r>
    </w:p>
    <w:p w:rsidR="00170AA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000000"/>
          <w:sz w:val="48"/>
          <w:szCs w:val="48"/>
        </w:rPr>
        <w:t xml:space="preserve">Is anyone to blame for the disaster? </w:t>
      </w:r>
      <w:r w:rsidR="00E371E9" w:rsidRPr="00311E5E">
        <w:rPr>
          <w:rFonts w:ascii="Brush Script MT" w:hAnsi="Brush Script MT" w:cs="Segoe UI"/>
          <w:color w:val="000000"/>
          <w:sz w:val="48"/>
          <w:szCs w:val="48"/>
        </w:rPr>
        <w:t>Were there mistakes made when building Titanic or decisions made during the crossing? Include any quotes from survivors.</w:t>
      </w:r>
    </w:p>
    <w:p w:rsidR="00E371E9" w:rsidRDefault="00E371E9"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T</w:t>
      </w:r>
      <w:r w:rsidR="00554643">
        <w:rPr>
          <w:rFonts w:ascii="Brush Script MT" w:hAnsi="Brush Script MT" w:cs="Segoe UI"/>
          <w:color w:val="000000"/>
          <w:sz w:val="48"/>
          <w:szCs w:val="48"/>
        </w:rPr>
        <w:t>heories;</w:t>
      </w:r>
    </w:p>
    <w:p w:rsidR="00E371E9" w:rsidRDefault="00E371E9"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Captain E.J. Smith’s fault; he ignored 7 iceberg warnings from his crew and other ships, he should have slowed the ship down,</w:t>
      </w:r>
    </w:p>
    <w:p w:rsidR="00554643" w:rsidRDefault="00E371E9"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The shipbuilders fault; some rivets were made of sub-standard iron so on collision the heads came off and sections of the Titanic came apart,</w:t>
      </w:r>
      <w:r w:rsidR="00554643">
        <w:rPr>
          <w:rFonts w:ascii="Brush Script MT" w:hAnsi="Brush Script MT" w:cs="Segoe UI"/>
          <w:color w:val="000000"/>
          <w:sz w:val="48"/>
          <w:szCs w:val="48"/>
        </w:rPr>
        <w:t xml:space="preserve"> </w:t>
      </w:r>
    </w:p>
    <w:p w:rsidR="00E371E9" w:rsidRDefault="00E371E9"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Bruce </w:t>
      </w:r>
      <w:proofErr w:type="spellStart"/>
      <w:r>
        <w:rPr>
          <w:rFonts w:ascii="Brush Script MT" w:hAnsi="Brush Script MT" w:cs="Segoe UI"/>
          <w:color w:val="000000"/>
          <w:sz w:val="48"/>
          <w:szCs w:val="48"/>
        </w:rPr>
        <w:t>Ismay’s</w:t>
      </w:r>
      <w:proofErr w:type="spellEnd"/>
      <w:r>
        <w:rPr>
          <w:rFonts w:ascii="Brush Script MT" w:hAnsi="Brush Script MT" w:cs="Segoe UI"/>
          <w:color w:val="000000"/>
          <w:sz w:val="48"/>
          <w:szCs w:val="48"/>
        </w:rPr>
        <w:t xml:space="preserve"> fault; Managing Director of the White Star Line, competition for Atlantic passengers was strong so he wanted to show that they could make a </w:t>
      </w:r>
      <w:proofErr w:type="gramStart"/>
      <w:r>
        <w:rPr>
          <w:rFonts w:ascii="Brush Script MT" w:hAnsi="Brush Script MT" w:cs="Segoe UI"/>
          <w:color w:val="000000"/>
          <w:sz w:val="48"/>
          <w:szCs w:val="48"/>
        </w:rPr>
        <w:t>6 day</w:t>
      </w:r>
      <w:proofErr w:type="gramEnd"/>
      <w:r>
        <w:rPr>
          <w:rFonts w:ascii="Brush Script MT" w:hAnsi="Brush Script MT" w:cs="Segoe UI"/>
          <w:color w:val="000000"/>
          <w:sz w:val="48"/>
          <w:szCs w:val="48"/>
        </w:rPr>
        <w:t xml:space="preserve"> crossing, told Captain not to slow Titanic down,</w:t>
      </w:r>
    </w:p>
    <w:p w:rsidR="00E371E9" w:rsidRDefault="00E371E9"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Thomas Andrew’s fault; design of watertight compartments, White Star Line forced design to be changed so that there was more room in First Class, compartment inner walls were supposed to go the whole way to the top,</w:t>
      </w:r>
    </w:p>
    <w:p w:rsidR="00E371E9" w:rsidRDefault="00E371E9"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Captain Lord’s fault; radio turned off when operator went to bed, Captain of the Californian didn’t investigate the distress rockets fired into the sky, thought a ship was having a party, radio wasn’t turned on to hear distress calls, Californian was near enough to reach and save everyone on board Titanic in time,</w:t>
      </w:r>
    </w:p>
    <w:p w:rsidR="00170AAE" w:rsidRDefault="00E371E9" w:rsidP="00311E5E">
      <w:pPr>
        <w:pStyle w:val="NormalWeb"/>
        <w:rPr>
          <w:rFonts w:ascii="Brush Script MT" w:hAnsi="Brush Script MT" w:cs="Segoe UI"/>
          <w:color w:val="000000"/>
          <w:sz w:val="48"/>
          <w:szCs w:val="48"/>
        </w:rPr>
      </w:pPr>
      <w:r>
        <w:rPr>
          <w:rFonts w:ascii="Brush Script MT" w:hAnsi="Brush Script MT" w:cs="Segoe UI"/>
          <w:color w:val="000000"/>
          <w:sz w:val="48"/>
          <w:szCs w:val="48"/>
        </w:rPr>
        <w:t xml:space="preserve">Fire in the engine room; </w:t>
      </w:r>
      <w:r w:rsidR="00170AAE">
        <w:rPr>
          <w:rFonts w:ascii="Brush Script MT" w:hAnsi="Brush Script MT" w:cs="Segoe UI"/>
          <w:color w:val="000000"/>
          <w:sz w:val="48"/>
          <w:szCs w:val="48"/>
        </w:rPr>
        <w:t>a fire began in one of Titanic’s coal bunkers 10 days before the ship set sail and continued to burn for several days into the voyage, weakened side of ship.</w:t>
      </w:r>
    </w:p>
    <w:p w:rsidR="00170AAE" w:rsidRDefault="00170AAE" w:rsidP="00311E5E">
      <w:pPr>
        <w:pStyle w:val="NormalWeb"/>
        <w:rPr>
          <w:rFonts w:ascii="Brush Script MT" w:hAnsi="Brush Script MT" w:cs="Segoe UI"/>
          <w:color w:val="000000"/>
          <w:sz w:val="48"/>
          <w:szCs w:val="48"/>
        </w:rPr>
      </w:pPr>
    </w:p>
    <w:p w:rsidR="00170AA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Where?</w:t>
      </w:r>
      <w:r w:rsidRPr="00311E5E">
        <w:rPr>
          <w:rFonts w:ascii="Brush Script MT" w:hAnsi="Brush Script MT" w:cs="Segoe UI"/>
          <w:color w:val="000000"/>
          <w:sz w:val="48"/>
          <w:szCs w:val="48"/>
        </w:rPr>
        <w:t xml:space="preserve">   Where was the ship when the disaster happened? Show a map with important points on the route mentioned and the route shown. Where were they going? Where were the survivors taken after? What ship picked up survivors? </w:t>
      </w:r>
      <w:r w:rsidR="00170AAE">
        <w:rPr>
          <w:rFonts w:ascii="Brush Script MT" w:hAnsi="Brush Script MT" w:cs="Segoe UI"/>
          <w:color w:val="000000"/>
          <w:sz w:val="48"/>
          <w:szCs w:val="48"/>
        </w:rPr>
        <w:t>Show positions of other ships when disaster took place.</w:t>
      </w: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000000"/>
          <w:sz w:val="48"/>
          <w:szCs w:val="48"/>
        </w:rPr>
        <w:t>Where had that ship been sailing to and where did it take the survivors to instead?</w:t>
      </w:r>
    </w:p>
    <w:p w:rsidR="00170AAE" w:rsidRPr="00311E5E" w:rsidRDefault="00170AAE" w:rsidP="00311E5E">
      <w:pPr>
        <w:pStyle w:val="NormalWeb"/>
        <w:rPr>
          <w:rFonts w:ascii="Brush Script MT" w:hAnsi="Brush Script MT" w:cs="Segoe UI"/>
          <w:color w:val="000000"/>
          <w:sz w:val="48"/>
          <w:szCs w:val="48"/>
        </w:rPr>
      </w:pPr>
    </w:p>
    <w:p w:rsid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Why?</w:t>
      </w:r>
      <w:r w:rsidRPr="00311E5E">
        <w:rPr>
          <w:rFonts w:ascii="Brush Script MT" w:hAnsi="Brush Script MT" w:cs="Segoe UI"/>
          <w:color w:val="000000"/>
          <w:sz w:val="48"/>
          <w:szCs w:val="48"/>
        </w:rPr>
        <w:t>      Why did the disaster happen? Why did so many people die? Remember to mentioned the various issues, binoculars, lifeboats, speed, etc.</w:t>
      </w:r>
    </w:p>
    <w:p w:rsidR="00170AAE" w:rsidRPr="00311E5E" w:rsidRDefault="00170AAE" w:rsidP="00311E5E">
      <w:pPr>
        <w:pStyle w:val="NormalWeb"/>
        <w:rPr>
          <w:rFonts w:ascii="Brush Script MT" w:hAnsi="Brush Script MT" w:cs="Segoe UI"/>
          <w:color w:val="000000"/>
          <w:sz w:val="48"/>
          <w:szCs w:val="48"/>
        </w:rPr>
      </w:pPr>
    </w:p>
    <w:p w:rsidR="00311E5E" w:rsidRPr="00311E5E" w:rsidRDefault="00311E5E" w:rsidP="00311E5E">
      <w:pPr>
        <w:pStyle w:val="NormalWeb"/>
        <w:rPr>
          <w:rFonts w:ascii="Brush Script MT" w:hAnsi="Brush Script MT" w:cs="Segoe UI"/>
          <w:color w:val="000000"/>
          <w:sz w:val="48"/>
          <w:szCs w:val="48"/>
        </w:rPr>
      </w:pPr>
      <w:r w:rsidRPr="00311E5E">
        <w:rPr>
          <w:rFonts w:ascii="Brush Script MT" w:hAnsi="Brush Script MT" w:cs="Segoe UI"/>
          <w:color w:val="8E44AD"/>
          <w:sz w:val="48"/>
          <w:szCs w:val="48"/>
        </w:rPr>
        <w:t>How? </w:t>
      </w:r>
      <w:r w:rsidRPr="00311E5E">
        <w:rPr>
          <w:rFonts w:ascii="Brush Script MT" w:hAnsi="Brush Script MT" w:cs="Segoe UI"/>
          <w:color w:val="000000"/>
          <w:sz w:val="48"/>
          <w:szCs w:val="48"/>
        </w:rPr>
        <w:t>     How could the disaster have been avoided? The lessons learned by ship owners and authorities. How was this stopped from happening again?</w:t>
      </w:r>
    </w:p>
    <w:p w:rsidR="00311E5E" w:rsidRPr="00311E5E" w:rsidRDefault="00311E5E" w:rsidP="00311E5E">
      <w:pPr>
        <w:pStyle w:val="NormalWeb"/>
        <w:rPr>
          <w:rFonts w:ascii="Brush Script MT" w:hAnsi="Brush Script MT" w:cs="Segoe UI"/>
          <w:color w:val="000000"/>
          <w:sz w:val="48"/>
          <w:szCs w:val="48"/>
        </w:rPr>
      </w:pPr>
    </w:p>
    <w:p w:rsidR="00311E5E" w:rsidRDefault="00311E5E">
      <w:pPr>
        <w:rPr>
          <w:rFonts w:ascii="Brush Script MT" w:hAnsi="Brush Script MT"/>
          <w:sz w:val="48"/>
          <w:szCs w:val="48"/>
        </w:rPr>
      </w:pPr>
    </w:p>
    <w:p w:rsidR="00311E5E" w:rsidRPr="00311E5E" w:rsidRDefault="00311E5E">
      <w:pPr>
        <w:rPr>
          <w:rFonts w:ascii="Brush Script MT" w:hAnsi="Brush Script MT"/>
          <w:sz w:val="48"/>
          <w:szCs w:val="48"/>
        </w:rPr>
      </w:pPr>
    </w:p>
    <w:sectPr w:rsidR="00311E5E" w:rsidRPr="00311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E5E"/>
    <w:rsid w:val="00170AAE"/>
    <w:rsid w:val="00176CEF"/>
    <w:rsid w:val="00311E5E"/>
    <w:rsid w:val="00554643"/>
    <w:rsid w:val="00CA357A"/>
    <w:rsid w:val="00E371E9"/>
    <w:rsid w:val="00EE43BD"/>
    <w:rsid w:val="00EF4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53CF0"/>
  <w15:chartTrackingRefBased/>
  <w15:docId w15:val="{063965F9-7E11-4335-9512-C328DAE8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1E5E"/>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06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4D300CFB</Template>
  <TotalTime>128</TotalTime>
  <Pages>5</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3</cp:revision>
  <dcterms:created xsi:type="dcterms:W3CDTF">2020-05-26T08:26:00Z</dcterms:created>
  <dcterms:modified xsi:type="dcterms:W3CDTF">2020-05-27T08:28:00Z</dcterms:modified>
</cp:coreProperties>
</file>