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D26D2" w14:textId="4BA4B726" w:rsidR="00542600" w:rsidRDefault="001765FC" w:rsidP="001765FC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L.I</w:t>
      </w:r>
      <w:r w:rsidR="00542600" w:rsidRPr="00B5323B">
        <w:rPr>
          <w:rFonts w:ascii="Comic Sans MS" w:hAnsi="Comic Sans MS"/>
          <w:sz w:val="32"/>
          <w:u w:val="single"/>
        </w:rPr>
        <w:t>. I can</w:t>
      </w:r>
      <w:r w:rsidR="00542600">
        <w:rPr>
          <w:rFonts w:ascii="Comic Sans MS" w:hAnsi="Comic Sans MS"/>
          <w:sz w:val="32"/>
          <w:u w:val="single"/>
        </w:rPr>
        <w:t xml:space="preserve"> </w:t>
      </w:r>
      <w:r w:rsidR="00542600" w:rsidRPr="00B5323B">
        <w:rPr>
          <w:rFonts w:ascii="Comic Sans MS" w:hAnsi="Comic Sans MS"/>
          <w:sz w:val="32"/>
          <w:u w:val="single"/>
        </w:rPr>
        <w:t>spell words with silent letters.</w:t>
      </w:r>
    </w:p>
    <w:p w14:paraId="36772C58" w14:textId="77777777" w:rsidR="00542600" w:rsidRDefault="00542600" w:rsidP="00542600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4EEAFB" wp14:editId="039954FD">
                <wp:simplePos x="0" y="0"/>
                <wp:positionH relativeFrom="column">
                  <wp:posOffset>472</wp:posOffset>
                </wp:positionH>
                <wp:positionV relativeFrom="paragraph">
                  <wp:posOffset>129407</wp:posOffset>
                </wp:positionV>
                <wp:extent cx="6644995" cy="1679944"/>
                <wp:effectExtent l="0" t="0" r="1016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995" cy="167994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  <a:effectLst>
                          <a:softEdge rad="152400"/>
                        </a:effectLst>
                      </wps:spPr>
                      <wps:txbx>
                        <w:txbxContent>
                          <w:p w14:paraId="1ED610D1" w14:textId="77777777" w:rsidR="00C952D1" w:rsidRDefault="00C952D1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</w:p>
                          <w:p w14:paraId="154FE07E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A silent letter is a letter that you don’t hear when you say a word.</w:t>
                            </w:r>
                          </w:p>
                          <w:p w14:paraId="34640EF3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E.g.</w:t>
                            </w:r>
                          </w:p>
                          <w:p w14:paraId="7D9E5D8F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</w:p>
                          <w:p w14:paraId="3F783C9F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Mus</w:t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c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le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K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now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  <w:t>Dou</w:t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b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 xml:space="preserve">t    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sym w:font="Wingdings" w:char="F0DF"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‘c’, ‘k’ and ‘b’ are</w:t>
                            </w:r>
                            <w:r w:rsidR="00C952D1">
                              <w:rPr>
                                <w:rFonts w:ascii="Lucida Calligraphy" w:hAnsi="Lucida Calligraphy"/>
                                <w:sz w:val="28"/>
                              </w:rPr>
                              <w:t xml:space="preserve"> 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silent.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4EEAF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05pt;margin-top:10.2pt;width:523.25pt;height:13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" fillcolor="yellow" strokeweight=".5pt">
                <v:textbox>
                  <w:txbxContent>
                    <w:p w14:paraId="1ED610D1" w14:textId="77777777" w:rsidR="00C952D1" w:rsidRDefault="00C952D1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</w:p>
                    <w:p w14:paraId="154FE07E" w14:textId="77777777"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A silent letter is a letter that you don’t hear when you say a word.</w:t>
                      </w:r>
                    </w:p>
                    <w:p w14:paraId="34640EF3" w14:textId="77777777"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E.g.</w:t>
                      </w:r>
                    </w:p>
                    <w:p w14:paraId="7D9E5D8F" w14:textId="77777777"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</w:p>
                    <w:p w14:paraId="3F783C9F" w14:textId="77777777"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Mus</w:t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c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le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K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now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  <w:t>Dou</w:t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b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 xml:space="preserve">t    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sym w:font="Wingdings" w:char="F0DF"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‘c’, ‘k’ and ‘b’ are</w:t>
                      </w:r>
                      <w:r w:rsidR="00C952D1">
                        <w:rPr>
                          <w:rFonts w:ascii="Lucida Calligraphy" w:hAnsi="Lucida Calligraphy"/>
                          <w:sz w:val="28"/>
                        </w:rPr>
                        <w:t xml:space="preserve"> 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silent.</w:t>
                      </w:r>
                    </w:p>
                  </w:txbxContent>
                </v:textbox>
              </v:shape>
            </w:pict>
          </mc:Fallback>
        </mc:AlternateContent>
      </w:r>
    </w:p>
    <w:p w14:paraId="14ECEE95" w14:textId="77777777" w:rsidR="00542600" w:rsidRPr="00B5323B" w:rsidRDefault="00542600" w:rsidP="00542600">
      <w:pPr>
        <w:rPr>
          <w:rFonts w:ascii="Comic Sans MS" w:hAnsi="Comic Sans MS"/>
          <w:sz w:val="32"/>
          <w:u w:val="single"/>
        </w:rPr>
      </w:pPr>
    </w:p>
    <w:p w14:paraId="60898FF6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1864B54C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6A8BF1C9" w14:textId="77777777" w:rsidR="00542600" w:rsidRPr="00B5323B" w:rsidRDefault="00542600" w:rsidP="00542600">
      <w:pPr>
        <w:rPr>
          <w:rFonts w:ascii="Comic Sans MS" w:hAnsi="Comic Sans MS"/>
          <w:sz w:val="28"/>
        </w:rPr>
      </w:pPr>
    </w:p>
    <w:p w14:paraId="15C7894F" w14:textId="77777777" w:rsidR="00542600" w:rsidRPr="00B5323B" w:rsidRDefault="00542600" w:rsidP="00542600">
      <w:pPr>
        <w:rPr>
          <w:rFonts w:ascii="Comic Sans MS" w:hAnsi="Comic Sans MS"/>
          <w:sz w:val="28"/>
        </w:rPr>
      </w:pPr>
    </w:p>
    <w:p w14:paraId="22EB54A6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391B1994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5FB12239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b/>
          <w:sz w:val="28"/>
          <w:u w:val="single"/>
        </w:rPr>
        <w:t>Task 1</w:t>
      </w:r>
      <w:r>
        <w:rPr>
          <w:rFonts w:ascii="Comic Sans MS" w:hAnsi="Comic Sans MS"/>
          <w:sz w:val="28"/>
        </w:rPr>
        <w:t>:</w:t>
      </w:r>
    </w:p>
    <w:p w14:paraId="297ACE48" w14:textId="77777777" w:rsidR="00542600" w:rsidRPr="00181F73" w:rsidRDefault="00542600" w:rsidP="00542600">
      <w:pPr>
        <w:rPr>
          <w:rFonts w:ascii="Comic Sans MS" w:hAnsi="Comic Sans MS"/>
          <w:i/>
          <w:sz w:val="28"/>
        </w:rPr>
      </w:pPr>
      <w:r w:rsidRPr="00181F73">
        <w:rPr>
          <w:rFonts w:ascii="Comic Sans MS" w:hAnsi="Comic Sans MS"/>
          <w:i/>
          <w:sz w:val="28"/>
        </w:rPr>
        <w:t>Write these words in your book and circle the silent letters in each word:</w:t>
      </w:r>
    </w:p>
    <w:p w14:paraId="6748775F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621861D5" w14:textId="672D2ECA" w:rsidR="00542600" w:rsidRDefault="00F11F17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ould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ex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aust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wom</w:t>
      </w:r>
      <w:r w:rsidR="00542600" w:rsidRPr="001D2698">
        <w:rPr>
          <w:rFonts w:ascii="Comic Sans MS" w:hAnsi="Comic Sans MS"/>
          <w:sz w:val="28"/>
          <w:highlight w:val="green"/>
        </w:rPr>
        <w:t>b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debu</w:t>
      </w:r>
      <w:r w:rsidR="00542600" w:rsidRPr="001D2698">
        <w:rPr>
          <w:rFonts w:ascii="Comic Sans MS" w:hAnsi="Comic Sans MS"/>
          <w:sz w:val="28"/>
          <w:highlight w:val="green"/>
        </w:rPr>
        <w:t>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solem</w:t>
      </w:r>
      <w:r w:rsidR="00542600" w:rsidRPr="001D2698">
        <w:rPr>
          <w:rFonts w:ascii="Comic Sans MS" w:hAnsi="Comic Sans MS"/>
          <w:sz w:val="28"/>
          <w:highlight w:val="green"/>
        </w:rPr>
        <w:t>n</w:t>
      </w:r>
      <w:r>
        <w:rPr>
          <w:rFonts w:ascii="Comic Sans MS" w:hAnsi="Comic Sans MS"/>
          <w:sz w:val="28"/>
        </w:rPr>
        <w:tab/>
        <w:t xml:space="preserve">              w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ine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g</w:t>
      </w:r>
      <w:r w:rsidR="00542600">
        <w:rPr>
          <w:rFonts w:ascii="Comic Sans MS" w:hAnsi="Comic Sans MS"/>
          <w:sz w:val="28"/>
        </w:rPr>
        <w:t>narled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our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lis</w:t>
      </w:r>
      <w:r w:rsidR="00542600" w:rsidRPr="001D2698">
        <w:rPr>
          <w:rFonts w:ascii="Comic Sans MS" w:hAnsi="Comic Sans MS"/>
          <w:sz w:val="28"/>
          <w:highlight w:val="green"/>
        </w:rPr>
        <w:t>t</w:t>
      </w:r>
      <w:r w:rsidR="00542600">
        <w:rPr>
          <w:rFonts w:ascii="Comic Sans MS" w:hAnsi="Comic Sans MS"/>
          <w:sz w:val="28"/>
        </w:rPr>
        <w:t>en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k</w:t>
      </w:r>
      <w:r w:rsidR="00542600">
        <w:rPr>
          <w:rFonts w:ascii="Comic Sans MS" w:hAnsi="Comic Sans MS"/>
          <w:sz w:val="28"/>
        </w:rPr>
        <w:t>nock</w:t>
      </w:r>
    </w:p>
    <w:p w14:paraId="5C6E1EEA" w14:textId="413468DA" w:rsidR="00542600" w:rsidRDefault="00F11F17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</w:t>
      </w:r>
      <w:r w:rsidR="00542600" w:rsidRPr="001D2698">
        <w:rPr>
          <w:rFonts w:ascii="Comic Sans MS" w:hAnsi="Comic Sans MS"/>
          <w:sz w:val="28"/>
          <w:highlight w:val="green"/>
        </w:rPr>
        <w:t>u</w:t>
      </w:r>
      <w:r w:rsidR="00542600">
        <w:rPr>
          <w:rFonts w:ascii="Comic Sans MS" w:hAnsi="Comic Sans MS"/>
          <w:sz w:val="28"/>
        </w:rPr>
        <w:t>ess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w</w:t>
      </w:r>
      <w:r w:rsidR="00542600">
        <w:rPr>
          <w:rFonts w:ascii="Comic Sans MS" w:hAnsi="Comic Sans MS"/>
          <w:sz w:val="28"/>
        </w:rPr>
        <w:t>reckage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astly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w</w:t>
      </w:r>
      <w:r w:rsidR="00542600">
        <w:rPr>
          <w:rFonts w:ascii="Comic Sans MS" w:hAnsi="Comic Sans MS"/>
          <w:sz w:val="28"/>
        </w:rPr>
        <w:t>rinkled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</w:t>
      </w:r>
      <w:r w:rsidR="00542600" w:rsidRPr="001D2698">
        <w:rPr>
          <w:rFonts w:ascii="Comic Sans MS" w:hAnsi="Comic Sans MS"/>
          <w:sz w:val="28"/>
          <w:highlight w:val="green"/>
        </w:rPr>
        <w:t>c</w:t>
      </w:r>
      <w:r>
        <w:rPr>
          <w:rFonts w:ascii="Comic Sans MS" w:hAnsi="Comic Sans MS"/>
          <w:sz w:val="28"/>
        </w:rPr>
        <w:t>ene</w:t>
      </w:r>
      <w:r>
        <w:rPr>
          <w:rFonts w:ascii="Comic Sans MS" w:hAnsi="Comic Sans MS"/>
          <w:sz w:val="28"/>
        </w:rPr>
        <w:tab/>
        <w:t xml:space="preserve">          d</w:t>
      </w:r>
      <w:r w:rsidR="00542600">
        <w:rPr>
          <w:rFonts w:ascii="Comic Sans MS" w:hAnsi="Comic Sans MS"/>
          <w:sz w:val="28"/>
        </w:rPr>
        <w:t>esi</w:t>
      </w:r>
      <w:r w:rsidR="00542600" w:rsidRPr="001D2698">
        <w:rPr>
          <w:rFonts w:ascii="Comic Sans MS" w:hAnsi="Comic Sans MS"/>
          <w:sz w:val="28"/>
          <w:highlight w:val="green"/>
        </w:rPr>
        <w:t>g</w:t>
      </w:r>
      <w:r w:rsidR="00542600">
        <w:rPr>
          <w:rFonts w:ascii="Comic Sans MS" w:hAnsi="Comic Sans MS"/>
          <w:sz w:val="28"/>
        </w:rPr>
        <w:t>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beni</w:t>
      </w:r>
      <w:r w:rsidR="00542600" w:rsidRPr="001D2698">
        <w:rPr>
          <w:rFonts w:ascii="Comic Sans MS" w:hAnsi="Comic Sans MS"/>
          <w:sz w:val="28"/>
          <w:highlight w:val="green"/>
        </w:rPr>
        <w:t>g</w:t>
      </w:r>
      <w:r w:rsidR="00542600">
        <w:rPr>
          <w:rFonts w:ascii="Comic Sans MS" w:hAnsi="Comic Sans MS"/>
          <w:sz w:val="28"/>
        </w:rPr>
        <w:t>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r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ythm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k</w:t>
      </w:r>
      <w:r w:rsidR="00542600">
        <w:rPr>
          <w:rFonts w:ascii="Comic Sans MS" w:hAnsi="Comic Sans MS"/>
          <w:sz w:val="28"/>
        </w:rPr>
        <w:t>nickers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cas</w:t>
      </w:r>
      <w:r w:rsidR="00542600" w:rsidRPr="001D2698">
        <w:rPr>
          <w:rFonts w:ascii="Comic Sans MS" w:hAnsi="Comic Sans MS"/>
          <w:sz w:val="28"/>
          <w:highlight w:val="green"/>
        </w:rPr>
        <w:t>t</w:t>
      </w:r>
      <w:r w:rsidR="00542600">
        <w:rPr>
          <w:rFonts w:ascii="Comic Sans MS" w:hAnsi="Comic Sans MS"/>
          <w:sz w:val="28"/>
        </w:rPr>
        <w:t>le</w:t>
      </w:r>
    </w:p>
    <w:p w14:paraId="07A4DE7D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5AF80EF7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b/>
          <w:sz w:val="28"/>
          <w:u w:val="single"/>
        </w:rPr>
        <w:t>Task 2</w:t>
      </w:r>
      <w:r>
        <w:rPr>
          <w:rFonts w:ascii="Comic Sans MS" w:hAnsi="Comic Sans MS"/>
          <w:sz w:val="28"/>
        </w:rPr>
        <w:t>:</w:t>
      </w:r>
    </w:p>
    <w:p w14:paraId="7963045A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i/>
          <w:sz w:val="28"/>
        </w:rPr>
        <w:t>Sort the following words into the correct group in the table below</w:t>
      </w:r>
      <w:r>
        <w:rPr>
          <w:rFonts w:ascii="Comic Sans MS" w:hAnsi="Comic Sans MS"/>
          <w:sz w:val="28"/>
        </w:rPr>
        <w:t>:</w:t>
      </w:r>
    </w:p>
    <w:p w14:paraId="66AADCBD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43E33C2A" w14:textId="01E1B674" w:rsidR="00542600" w:rsidRDefault="00F11F17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</w:t>
      </w:r>
      <w:r w:rsidR="00542600">
        <w:rPr>
          <w:rFonts w:ascii="Comic Sans MS" w:hAnsi="Comic Sans MS"/>
          <w:sz w:val="28"/>
        </w:rPr>
        <w:t>uess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fascinated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ascend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honest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guitar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rhino</w:t>
      </w:r>
      <w:r>
        <w:rPr>
          <w:rFonts w:ascii="Comic Sans MS" w:hAnsi="Comic Sans MS"/>
          <w:sz w:val="28"/>
        </w:rPr>
        <w:t>ceros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muscle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guard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vehicle</w:t>
      </w:r>
      <w:r>
        <w:rPr>
          <w:rFonts w:ascii="Comic Sans MS" w:hAnsi="Comic Sans MS"/>
          <w:sz w:val="28"/>
        </w:rPr>
        <w:tab/>
        <w:t>g</w:t>
      </w:r>
      <w:r w:rsidR="00542600">
        <w:rPr>
          <w:rFonts w:ascii="Comic Sans MS" w:hAnsi="Comic Sans MS"/>
          <w:sz w:val="28"/>
        </w:rPr>
        <w:t>host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school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conscious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science</w:t>
      </w:r>
    </w:p>
    <w:p w14:paraId="7F87FA9C" w14:textId="77777777" w:rsidR="00542600" w:rsidRDefault="00542600" w:rsidP="00542600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542600" w14:paraId="300274DD" w14:textId="77777777" w:rsidTr="009D619F">
        <w:tc>
          <w:tcPr>
            <w:tcW w:w="3483" w:type="dxa"/>
            <w:shd w:val="clear" w:color="auto" w:fill="FFC000"/>
          </w:tcPr>
          <w:p w14:paraId="1EA62D55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U</w:t>
            </w:r>
          </w:p>
        </w:tc>
        <w:tc>
          <w:tcPr>
            <w:tcW w:w="3483" w:type="dxa"/>
            <w:shd w:val="clear" w:color="auto" w:fill="FFC000"/>
          </w:tcPr>
          <w:p w14:paraId="6825D6B1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H</w:t>
            </w:r>
          </w:p>
        </w:tc>
        <w:tc>
          <w:tcPr>
            <w:tcW w:w="3484" w:type="dxa"/>
            <w:shd w:val="clear" w:color="auto" w:fill="FFC000"/>
          </w:tcPr>
          <w:p w14:paraId="0EAA22B7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C</w:t>
            </w:r>
          </w:p>
        </w:tc>
      </w:tr>
      <w:tr w:rsidR="00542600" w14:paraId="47B6429A" w14:textId="77777777" w:rsidTr="009D619F">
        <w:tc>
          <w:tcPr>
            <w:tcW w:w="3483" w:type="dxa"/>
          </w:tcPr>
          <w:p w14:paraId="694A0678" w14:textId="7361C89D" w:rsidR="00542600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guess</w:t>
            </w:r>
          </w:p>
          <w:p w14:paraId="55C36AB6" w14:textId="4136910A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guard</w:t>
            </w:r>
          </w:p>
          <w:p w14:paraId="656706C5" w14:textId="266E6C6A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guitar</w:t>
            </w:r>
          </w:p>
          <w:p w14:paraId="57E70EAC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562AB799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3FD23DA0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7F93032E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45EDF6AB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41E872DE" w14:textId="263DF8F1" w:rsidR="00C952D1" w:rsidRPr="001D2698" w:rsidRDefault="00C952D1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0D8B8B1D" w14:textId="77777777" w:rsidR="00C952D1" w:rsidRPr="001D2698" w:rsidRDefault="00C952D1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3D64908E" w14:textId="77777777" w:rsidR="00C952D1" w:rsidRPr="001D2698" w:rsidRDefault="00C952D1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560A7A31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</w:tc>
        <w:tc>
          <w:tcPr>
            <w:tcW w:w="3483" w:type="dxa"/>
          </w:tcPr>
          <w:p w14:paraId="0847EE01" w14:textId="7FAADF11" w:rsidR="00542600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ghost</w:t>
            </w:r>
          </w:p>
          <w:p w14:paraId="01080893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rhinoceros</w:t>
            </w:r>
          </w:p>
          <w:p w14:paraId="5B2EA3F5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school</w:t>
            </w:r>
          </w:p>
          <w:p w14:paraId="663F2359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honest</w:t>
            </w:r>
          </w:p>
          <w:p w14:paraId="6AFE8523" w14:textId="1F3BEF0A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vehicle</w:t>
            </w:r>
          </w:p>
        </w:tc>
        <w:tc>
          <w:tcPr>
            <w:tcW w:w="3484" w:type="dxa"/>
          </w:tcPr>
          <w:p w14:paraId="6074BB3E" w14:textId="77777777" w:rsidR="00542600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fascinated</w:t>
            </w:r>
            <w:r w:rsidRPr="001D2698">
              <w:rPr>
                <w:rFonts w:ascii="Comic Sans MS" w:hAnsi="Comic Sans MS"/>
                <w:sz w:val="28"/>
                <w:highlight w:val="green"/>
              </w:rPr>
              <w:tab/>
            </w:r>
          </w:p>
          <w:p w14:paraId="7E11CC3A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muscle</w:t>
            </w:r>
          </w:p>
          <w:p w14:paraId="5D8D3FB0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ascend</w:t>
            </w:r>
          </w:p>
          <w:p w14:paraId="7FA687A8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conscious</w:t>
            </w:r>
          </w:p>
          <w:p w14:paraId="414679AA" w14:textId="32AF317E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science</w:t>
            </w:r>
          </w:p>
        </w:tc>
      </w:tr>
    </w:tbl>
    <w:p w14:paraId="3625F19A" w14:textId="77777777" w:rsidR="00542600" w:rsidRPr="00C952D1" w:rsidRDefault="00542600" w:rsidP="00542600">
      <w:pPr>
        <w:rPr>
          <w:rFonts w:ascii="Comic Sans MS" w:hAnsi="Comic Sans MS"/>
          <w:b/>
          <w:sz w:val="28"/>
          <w:u w:val="single"/>
        </w:rPr>
      </w:pPr>
      <w:r w:rsidRPr="00181F73">
        <w:rPr>
          <w:rFonts w:ascii="Comic Sans MS" w:hAnsi="Comic Sans MS"/>
          <w:b/>
          <w:sz w:val="28"/>
          <w:u w:val="single"/>
        </w:rPr>
        <w:lastRenderedPageBreak/>
        <w:t>Task 3</w:t>
      </w:r>
      <w:r>
        <w:rPr>
          <w:rFonts w:ascii="Comic Sans MS" w:hAnsi="Comic Sans MS"/>
          <w:sz w:val="28"/>
        </w:rPr>
        <w:t>:</w:t>
      </w:r>
    </w:p>
    <w:p w14:paraId="68B26ABF" w14:textId="77777777" w:rsidR="00542600" w:rsidRPr="00C952D1" w:rsidRDefault="00542600" w:rsidP="00542600">
      <w:pPr>
        <w:rPr>
          <w:rFonts w:ascii="Comic Sans MS" w:hAnsi="Comic Sans MS"/>
          <w:i/>
          <w:sz w:val="28"/>
        </w:rPr>
      </w:pPr>
      <w:r w:rsidRPr="00C952D1">
        <w:rPr>
          <w:rFonts w:ascii="Comic Sans MS" w:hAnsi="Comic Sans MS"/>
          <w:i/>
          <w:sz w:val="28"/>
        </w:rPr>
        <w:t>Write these sentences in your book and write the correct spelling instead of the picture.</w:t>
      </w:r>
    </w:p>
    <w:p w14:paraId="1FB61E5F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Eric used the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C5E2210" wp14:editId="324D8379">
            <wp:extent cx="712381" cy="710280"/>
            <wp:effectExtent l="0" t="0" r="0" b="1270"/>
            <wp:docPr id="2" name="Picture 2" descr="Clipart - 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diafile_6RTJJl.png"/>
                    <pic:cNvPicPr/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835" cy="74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to cut out pictures of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2B9939E" wp14:editId="04610C5D">
            <wp:extent cx="776177" cy="716471"/>
            <wp:effectExtent l="0" t="0" r="0" b="0"/>
            <wp:docPr id="6" name="Picture 6" descr="The Spa Free Stock Photo - Public Domain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diafile_vrvcU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663" cy="720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for his scrapbook.</w:t>
      </w:r>
    </w:p>
    <w:p w14:paraId="28B7D517" w14:textId="4B84E45B" w:rsidR="00542600" w:rsidRDefault="001D2698" w:rsidP="00542600">
      <w:pPr>
        <w:pStyle w:val="ListParagraph"/>
        <w:rPr>
          <w:rFonts w:ascii="Comic Sans MS" w:hAnsi="Comic Sans MS"/>
          <w:sz w:val="28"/>
        </w:rPr>
      </w:pPr>
      <w:r w:rsidRPr="001D2698">
        <w:rPr>
          <w:rFonts w:ascii="Comic Sans MS" w:hAnsi="Comic Sans MS"/>
          <w:sz w:val="28"/>
          <w:highlight w:val="green"/>
        </w:rPr>
        <w:t>scissors</w:t>
      </w:r>
      <w:r>
        <w:rPr>
          <w:rFonts w:ascii="Comic Sans MS" w:hAnsi="Comic Sans MS"/>
          <w:sz w:val="28"/>
        </w:rPr>
        <w:t xml:space="preserve">                                                        </w:t>
      </w:r>
      <w:r w:rsidRPr="001D2698">
        <w:rPr>
          <w:rFonts w:ascii="Comic Sans MS" w:hAnsi="Comic Sans MS"/>
          <w:sz w:val="28"/>
          <w:highlight w:val="green"/>
        </w:rPr>
        <w:t>castle</w:t>
      </w:r>
    </w:p>
    <w:p w14:paraId="2F769E23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1A23F7D8" wp14:editId="70E7EBD0">
            <wp:extent cx="914400" cy="1039481"/>
            <wp:effectExtent l="0" t="0" r="0" b="2540"/>
            <wp:docPr id="4" name="Picture 4" descr="Clipart - R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diafile_MRefCC.png"/>
                    <pic:cNvPicPr/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696" cy="106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fell off his horse and twisted his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0C4E7C4F" wp14:editId="3A038BFC">
            <wp:extent cx="925032" cy="831715"/>
            <wp:effectExtent l="0" t="0" r="2540" b="0"/>
            <wp:docPr id="5" name="Picture 5" descr="Hand Clipart by vishalpandya1991 on Devian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Hand Clipart by vishalpandya1991 on DeviantArt"/>
                    <pic:cNvPicPr>
                      <a:picLocks noChangeAspect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927" cy="85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D62D4" w14:textId="6831D9D6" w:rsidR="00542600" w:rsidRPr="00181F73" w:rsidRDefault="001D2698" w:rsidP="00542600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  </w:t>
      </w:r>
      <w:r w:rsidRPr="001D2698">
        <w:rPr>
          <w:rFonts w:ascii="Comic Sans MS" w:hAnsi="Comic Sans MS"/>
          <w:sz w:val="28"/>
          <w:highlight w:val="green"/>
        </w:rPr>
        <w:t>knight</w:t>
      </w:r>
      <w:r>
        <w:rPr>
          <w:rFonts w:ascii="Comic Sans MS" w:hAnsi="Comic Sans MS"/>
          <w:sz w:val="28"/>
        </w:rPr>
        <w:t xml:space="preserve">                                                              </w:t>
      </w:r>
      <w:r w:rsidRPr="001D2698">
        <w:rPr>
          <w:rFonts w:ascii="Comic Sans MS" w:hAnsi="Comic Sans MS"/>
          <w:sz w:val="28"/>
          <w:highlight w:val="green"/>
        </w:rPr>
        <w:t>wrist</w:t>
      </w:r>
    </w:p>
    <w:p w14:paraId="54E54F1B" w14:textId="759A3613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51E1F9C" wp14:editId="5FAF6E13">
            <wp:extent cx="1594883" cy="797442"/>
            <wp:effectExtent l="0" t="0" r="0" b="0"/>
            <wp:docPr id="8" name="Picture 8" descr="Salmon Fish Seafood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ediafile_0ZC81u.png"/>
                    <pic:cNvPicPr/>
                  </pic:nvPicPr>
                  <pic:blipFill>
                    <a:blip r:embed="rId1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59" cy="8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is my favourite type of fish but it isn’t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81EB6E7" wp14:editId="7D5B9A40">
            <wp:extent cx="616689" cy="642383"/>
            <wp:effectExtent l="0" t="0" r="0" b="5715"/>
            <wp:docPr id="9" name="Picture 9" descr="File:One-half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File:One-half.svg"/>
                    <pic:cNvPicPr>
                      <a:picLocks noChangeAspect="1"/>
                    </pic:cNvPicPr>
                  </pic:nvPicPr>
                  <pic:blipFill>
                    <a:blip r:embed="rId1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3" cy="68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as good as cod.</w:t>
      </w:r>
      <w:r w:rsidR="001D2698">
        <w:rPr>
          <w:rFonts w:ascii="Comic Sans MS" w:hAnsi="Comic Sans MS"/>
          <w:sz w:val="28"/>
        </w:rPr>
        <w:t xml:space="preserve">      </w:t>
      </w:r>
      <w:r w:rsidR="001D2698" w:rsidRPr="001D2698">
        <w:rPr>
          <w:rFonts w:ascii="Comic Sans MS" w:hAnsi="Comic Sans MS"/>
          <w:sz w:val="28"/>
          <w:highlight w:val="green"/>
        </w:rPr>
        <w:t>salmon</w:t>
      </w:r>
      <w:r w:rsidR="001D2698">
        <w:rPr>
          <w:rFonts w:ascii="Comic Sans MS" w:hAnsi="Comic Sans MS"/>
          <w:sz w:val="28"/>
        </w:rPr>
        <w:t xml:space="preserve">                                                                  </w:t>
      </w:r>
      <w:r w:rsidR="001D2698" w:rsidRPr="001D2698">
        <w:rPr>
          <w:rFonts w:ascii="Comic Sans MS" w:hAnsi="Comic Sans MS"/>
          <w:sz w:val="28"/>
          <w:highlight w:val="green"/>
        </w:rPr>
        <w:t>half</w:t>
      </w:r>
    </w:p>
    <w:p w14:paraId="7C18B4D1" w14:textId="77777777" w:rsidR="00542600" w:rsidRPr="00E878A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5ADDB959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To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E397D64" wp14:editId="3E8C2DC9">
            <wp:extent cx="754912" cy="1144164"/>
            <wp:effectExtent l="0" t="0" r="0" b="0"/>
            <wp:docPr id="12" name="Picture 12" descr="List of Bob the Builder character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List of Bob the Builder characters - Wikipedia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725" cy="116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strong </w: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g">
            <w:drawing>
              <wp:inline distT="0" distB="0" distL="0" distR="0" wp14:anchorId="22C5444C" wp14:editId="04D9EE01">
                <wp:extent cx="1329070" cy="1265275"/>
                <wp:effectExtent l="0" t="0" r="4445" b="508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9070" cy="1265275"/>
                          <a:chOff x="0" y="0"/>
                          <a:chExt cx="2654300" cy="343090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Popeye Arms – Make It Your Problem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300" cy="306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3060700"/>
                            <a:ext cx="2654300" cy="3702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1CD783" w14:textId="77777777" w:rsidR="00542600" w:rsidRPr="00E878A3" w:rsidRDefault="00F11F17" w:rsidP="0054260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="00542600" w:rsidRPr="00E878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542600" w:rsidRPr="00E878A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="00542600" w:rsidRPr="00E878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C5444C" id="Group 17" o:spid="_x0000_s1027" style="width:104.65pt;height:99.65pt;mso-position-horizontal-relative:char;mso-position-vertical-relative:line" coordsize="26543,3430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8" type="#_x0000_t75" alt="Popeye Arms – Make It Your Problem" style="position:absolute;width:26543;height:30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">
                  <v:imagedata r:id="rId27" o:title="Popeye Arms – Make It Your Problem"/>
                  <v:path arrowok="t"/>
                </v:shape>
                <v:shape id="Text Box 16" o:spid="_x0000_s1029" type="#_x0000_t202" style="position:absolute;top:30607;width:26543;height:3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<v:textbox>
                    <w:txbxContent>
                      <w:p w14:paraId="471CD783" w14:textId="77777777" w:rsidR="00542600" w:rsidRPr="00E878A3" w:rsidRDefault="00501705" w:rsidP="0054260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="00542600" w:rsidRPr="00E878A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542600" w:rsidRPr="00E878A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="00542600" w:rsidRPr="00E878A3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sz w:val="28"/>
        </w:rPr>
        <w:t>you need to do lots of exercise.</w:t>
      </w:r>
    </w:p>
    <w:p w14:paraId="071C7C41" w14:textId="4361F808" w:rsidR="00542600" w:rsidRPr="00E878A3" w:rsidRDefault="001D2698" w:rsidP="00542600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 </w:t>
      </w:r>
      <w:r w:rsidRPr="001D2698">
        <w:rPr>
          <w:rFonts w:ascii="Comic Sans MS" w:hAnsi="Comic Sans MS"/>
          <w:sz w:val="28"/>
          <w:highlight w:val="green"/>
        </w:rPr>
        <w:t>build</w:t>
      </w:r>
      <w:r>
        <w:rPr>
          <w:rFonts w:ascii="Comic Sans MS" w:hAnsi="Comic Sans MS"/>
          <w:sz w:val="28"/>
        </w:rPr>
        <w:t xml:space="preserve">                     </w:t>
      </w:r>
      <w:r w:rsidRPr="001D2698">
        <w:rPr>
          <w:rFonts w:ascii="Comic Sans MS" w:hAnsi="Comic Sans MS"/>
          <w:sz w:val="28"/>
          <w:highlight w:val="green"/>
        </w:rPr>
        <w:t>muscles</w:t>
      </w:r>
    </w:p>
    <w:p w14:paraId="6AD772D2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don’t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78C6066" wp14:editId="1F5B0033">
            <wp:extent cx="797442" cy="1371598"/>
            <wp:effectExtent l="0" t="0" r="3175" b="635"/>
            <wp:docPr id="18" name="Picture 18" descr="Skepticism: A Tool For Humanism - iHuman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Skepticism: A Tool For Humanism - iHumanism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438" cy="140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what you’re talking about.</w:t>
      </w:r>
    </w:p>
    <w:p w14:paraId="665CDEBE" w14:textId="58D5705D" w:rsidR="00542600" w:rsidRPr="00E878A3" w:rsidRDefault="001D2698" w:rsidP="00542600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      </w:t>
      </w:r>
      <w:r w:rsidRPr="001D2698">
        <w:rPr>
          <w:rFonts w:ascii="Comic Sans MS" w:hAnsi="Comic Sans MS"/>
          <w:sz w:val="28"/>
          <w:highlight w:val="green"/>
        </w:rPr>
        <w:t>know</w:t>
      </w:r>
    </w:p>
    <w:p w14:paraId="13DA13FD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303D9924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4628D7D0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7EC2952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9F9F1B4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74BA41BB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01B86031" w14:textId="77777777" w:rsidR="00542600" w:rsidRDefault="00542600">
      <w:bookmarkStart w:id="0" w:name="_GoBack"/>
      <w:bookmarkEnd w:id="0"/>
    </w:p>
    <w:sectPr w:rsidR="00542600" w:rsidSect="00DD7A9F">
      <w:headerReference w:type="default" r:id="rId32"/>
      <w:footerReference w:type="default" r:id="rId33"/>
      <w:pgSz w:w="11900" w:h="16840"/>
      <w:pgMar w:top="720" w:right="720" w:bottom="720" w:left="720" w:header="720" w:footer="720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15C3F" w14:textId="77777777" w:rsidR="007B6D42" w:rsidRDefault="007B6D42" w:rsidP="009A1FA2">
      <w:r>
        <w:separator/>
      </w:r>
    </w:p>
  </w:endnote>
  <w:endnote w:type="continuationSeparator" w:id="0">
    <w:p w14:paraId="4EBAE5F2" w14:textId="77777777" w:rsidR="007B6D42" w:rsidRDefault="007B6D42" w:rsidP="009A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AD743" w14:textId="25CA1DD2" w:rsidR="00DD7A9F" w:rsidRDefault="00DD7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6382C" w14:textId="77777777" w:rsidR="007B6D42" w:rsidRDefault="007B6D42" w:rsidP="009A1FA2">
      <w:r>
        <w:separator/>
      </w:r>
    </w:p>
  </w:footnote>
  <w:footnote w:type="continuationSeparator" w:id="0">
    <w:p w14:paraId="73DD8F30" w14:textId="77777777" w:rsidR="007B6D42" w:rsidRDefault="007B6D42" w:rsidP="009A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2F211" w14:textId="77777777" w:rsidR="009A1FA2" w:rsidRPr="009A1FA2" w:rsidRDefault="009A1FA2" w:rsidP="009A1FA2">
    <w:pPr>
      <w:pStyle w:val="Header"/>
      <w:jc w:val="center"/>
      <w:rPr>
        <w:rFonts w:ascii="Lucida Calligraphy" w:hAnsi="Lucida Calligraphy"/>
      </w:rPr>
    </w:pPr>
    <w:r>
      <w:rPr>
        <w:rFonts w:ascii="Lucida Calligraphy" w:hAnsi="Lucida Calligraphy"/>
        <w:noProof/>
        <w:lang w:eastAsia="en-GB"/>
      </w:rPr>
      <w:drawing>
        <wp:anchor distT="0" distB="0" distL="114300" distR="114300" simplePos="0" relativeHeight="251658240" behindDoc="1" locked="0" layoutInCell="1" allowOverlap="1" wp14:anchorId="3B8D0B62" wp14:editId="2CFA7137">
          <wp:simplePos x="0" y="0"/>
          <wp:positionH relativeFrom="column">
            <wp:posOffset>796925</wp:posOffset>
          </wp:positionH>
          <wp:positionV relativeFrom="paragraph">
            <wp:posOffset>-234315</wp:posOffset>
          </wp:positionV>
          <wp:extent cx="5179060" cy="90551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e-Most-Common-Grammar-Mistakes-and-How-to-Fix-Them-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45" t="57537" r="1238" b="17020"/>
                  <a:stretch/>
                </pic:blipFill>
                <pic:spPr bwMode="auto">
                  <a:xfrm>
                    <a:off x="0" y="0"/>
                    <a:ext cx="5179060" cy="90551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4699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D17EC"/>
    <w:multiLevelType w:val="hybridMultilevel"/>
    <w:tmpl w:val="B8A29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63E06"/>
    <w:multiLevelType w:val="hybridMultilevel"/>
    <w:tmpl w:val="5D641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F09EA"/>
    <w:multiLevelType w:val="hybridMultilevel"/>
    <w:tmpl w:val="FAC64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A2"/>
    <w:rsid w:val="001765FC"/>
    <w:rsid w:val="001D2698"/>
    <w:rsid w:val="003B741D"/>
    <w:rsid w:val="00494DC8"/>
    <w:rsid w:val="00501705"/>
    <w:rsid w:val="00542600"/>
    <w:rsid w:val="007B6D42"/>
    <w:rsid w:val="009A1FA2"/>
    <w:rsid w:val="00A916CF"/>
    <w:rsid w:val="00B3587B"/>
    <w:rsid w:val="00B472C1"/>
    <w:rsid w:val="00B505A0"/>
    <w:rsid w:val="00C952D1"/>
    <w:rsid w:val="00DD7A9F"/>
    <w:rsid w:val="00F11F17"/>
    <w:rsid w:val="00F82A8E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DFEE2C4"/>
  <w14:defaultImageDpi w14:val="32767"/>
  <w15:chartTrackingRefBased/>
  <w15:docId w15:val="{3D7FA23C-25B6-5A48-B325-867D7433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F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FA2"/>
  </w:style>
  <w:style w:type="paragraph" w:styleId="Footer">
    <w:name w:val="footer"/>
    <w:basedOn w:val="Normal"/>
    <w:link w:val="FooterChar"/>
    <w:uiPriority w:val="99"/>
    <w:unhideWhenUsed/>
    <w:rsid w:val="009A1F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FA2"/>
  </w:style>
  <w:style w:type="paragraph" w:styleId="NoSpacing">
    <w:name w:val="No Spacing"/>
    <w:uiPriority w:val="1"/>
    <w:qFormat/>
    <w:rsid w:val="009A1FA2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542600"/>
    <w:pPr>
      <w:ind w:left="720"/>
      <w:contextualSpacing/>
    </w:pPr>
  </w:style>
  <w:style w:type="table" w:styleId="TableGrid">
    <w:name w:val="Table Grid"/>
    <w:basedOn w:val="TableNormal"/>
    <w:uiPriority w:val="39"/>
    <w:rsid w:val="00542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260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4D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pixabay.com/en/salmon-fish-seafood-meat-gourmet-575539/" TargetMode="External"/><Relationship Id="rId26" Type="http://schemas.openxmlformats.org/officeDocument/2006/relationships/hyperlink" Target="https://creativecommons.org/licenses/by-nd/3.0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publicdomainpictures.net/view-image.php?image=182427&amp;picture=o-spa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makeityourproblem.com/2016/06/28/popeye-arms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vishalpandya1991.deviantart.com/art/Hand-Clipart-363430398" TargetMode="External"/><Relationship Id="rId20" Type="http://schemas.openxmlformats.org/officeDocument/2006/relationships/hyperlink" Target="http://commons.wikimedia.org/wiki/File:One-half.svg" TargetMode="External"/><Relationship Id="rId29" Type="http://schemas.openxmlformats.org/officeDocument/2006/relationships/hyperlink" Target="https://creativecommons.org/licenses/by-nd/3.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24" Type="http://schemas.openxmlformats.org/officeDocument/2006/relationships/hyperlink" Target="https://makeityourproblem.com/2016/06/28/popeye-arms/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jpg"/><Relationship Id="rId28" Type="http://schemas.openxmlformats.org/officeDocument/2006/relationships/hyperlink" Target="https://makeityourproblem.com/2016/06/28/popeye-arms/" TargetMode="External"/><Relationship Id="rId10" Type="http://schemas.openxmlformats.org/officeDocument/2006/relationships/hyperlink" Target="http://openclipart.org/detail/48553/scizors-by-gmad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://www.ihumanism.org/2013/09/skepticism-a-tool-for-humanism.html" TargetMode="External"/><Relationship Id="rId4" Type="http://schemas.openxmlformats.org/officeDocument/2006/relationships/webSettings" Target="webSettings.xml"/><Relationship Id="rId14" Type="http://schemas.openxmlformats.org/officeDocument/2006/relationships/hyperlink" Target="https://openclipart.org/detail/163987/ritter" TargetMode="External"/><Relationship Id="rId22" Type="http://schemas.openxmlformats.org/officeDocument/2006/relationships/hyperlink" Target="https://en.wikipedia.org/wiki/List_of_Bob_the_Builder_characters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9.pn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47AC6496</Template>
  <TotalTime>0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McDermott</dc:creator>
  <cp:keywords/>
  <dc:description/>
  <cp:lastModifiedBy>G McDougall</cp:lastModifiedBy>
  <cp:revision>3</cp:revision>
  <dcterms:created xsi:type="dcterms:W3CDTF">2020-05-30T14:19:00Z</dcterms:created>
  <dcterms:modified xsi:type="dcterms:W3CDTF">2020-05-30T14:24:00Z</dcterms:modified>
</cp:coreProperties>
</file>