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D26D2" w14:textId="4BA4B726" w:rsidR="00542600" w:rsidRDefault="001765FC" w:rsidP="001765FC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L.I</w:t>
      </w:r>
      <w:r w:rsidR="00542600" w:rsidRPr="00B5323B">
        <w:rPr>
          <w:rFonts w:ascii="Comic Sans MS" w:hAnsi="Comic Sans MS"/>
          <w:sz w:val="32"/>
          <w:u w:val="single"/>
        </w:rPr>
        <w:t>. I can</w:t>
      </w:r>
      <w:r w:rsidR="00542600">
        <w:rPr>
          <w:rFonts w:ascii="Comic Sans MS" w:hAnsi="Comic Sans MS"/>
          <w:sz w:val="32"/>
          <w:u w:val="single"/>
        </w:rPr>
        <w:t xml:space="preserve"> </w:t>
      </w:r>
      <w:r w:rsidR="00542600" w:rsidRPr="00B5323B">
        <w:rPr>
          <w:rFonts w:ascii="Comic Sans MS" w:hAnsi="Comic Sans MS"/>
          <w:sz w:val="32"/>
          <w:u w:val="single"/>
        </w:rPr>
        <w:t>spell words with silent letters.</w:t>
      </w:r>
    </w:p>
    <w:p w14:paraId="36772C58" w14:textId="77777777" w:rsidR="00542600" w:rsidRDefault="00542600" w:rsidP="00542600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EEAFB" wp14:editId="039954FD">
                <wp:simplePos x="0" y="0"/>
                <wp:positionH relativeFrom="column">
                  <wp:posOffset>472</wp:posOffset>
                </wp:positionH>
                <wp:positionV relativeFrom="paragraph">
                  <wp:posOffset>129407</wp:posOffset>
                </wp:positionV>
                <wp:extent cx="6644995" cy="1679944"/>
                <wp:effectExtent l="0" t="0" r="1016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995" cy="167994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  <a:effectLst>
                          <a:softEdge rad="152400"/>
                        </a:effectLst>
                      </wps:spPr>
                      <wps:txbx>
                        <w:txbxContent>
                          <w:p w14:paraId="1ED610D1" w14:textId="77777777" w:rsidR="00C952D1" w:rsidRDefault="00C952D1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154FE07E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A silent letter is a letter that you don’t hear when you say a word.</w:t>
                            </w:r>
                          </w:p>
                          <w:p w14:paraId="34640EF3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E.g.</w:t>
                            </w:r>
                          </w:p>
                          <w:p w14:paraId="7D9E5D8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</w:p>
                          <w:p w14:paraId="3F783C9F" w14:textId="77777777" w:rsidR="00542600" w:rsidRPr="00B5323B" w:rsidRDefault="00542600" w:rsidP="00542600">
                            <w:pPr>
                              <w:rPr>
                                <w:rFonts w:ascii="Lucida Calligraphy" w:hAnsi="Lucida Calligraphy"/>
                                <w:sz w:val="28"/>
                              </w:rPr>
                            </w:pP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Mus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c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le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K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now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ab/>
                              <w:t>Dou</w:t>
                            </w:r>
                            <w:r w:rsidRPr="00B5323B">
                              <w:rPr>
                                <w:rFonts w:ascii="Lucida Calligraphy" w:hAnsi="Lucida Calligraphy"/>
                                <w:b/>
                                <w:sz w:val="28"/>
                              </w:rPr>
                              <w:t>b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t   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sym w:font="Wingdings" w:char="F0DF"/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‘c’, ‘k’ and ‘b’ are</w:t>
                            </w:r>
                            <w:r w:rsidR="00C952D1">
                              <w:rPr>
                                <w:rFonts w:ascii="Lucida Calligraphy" w:hAnsi="Lucida Calligraphy"/>
                                <w:sz w:val="28"/>
                              </w:rPr>
                              <w:t xml:space="preserve"> </w:t>
                            </w:r>
                            <w:r w:rsidRPr="00B5323B">
                              <w:rPr>
                                <w:rFonts w:ascii="Lucida Calligraphy" w:hAnsi="Lucida Calligraphy"/>
                                <w:sz w:val="28"/>
                              </w:rPr>
                              <w:t>silent.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702AB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05pt;margin-top:10.2pt;width:523.25pt;height:13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" fillcolor="yellow" strokeweight=".5pt">
                <v:textbox>
                  <w:txbxContent>
                    <w:p w:rsidR="00C952D1" w:rsidRDefault="00C952D1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A silent letter is a letter that you don’t hear when you say a word.</w:t>
                      </w: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E.g.</w:t>
                      </w: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</w:p>
                    <w:p w:rsidR="00542600" w:rsidRPr="00B5323B" w:rsidRDefault="00542600" w:rsidP="00542600">
                      <w:pPr>
                        <w:rPr>
                          <w:rFonts w:ascii="Lucida Calligraphy" w:hAnsi="Lucida Calligraphy"/>
                          <w:sz w:val="28"/>
                        </w:rPr>
                      </w:pP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Mus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c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le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K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now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ab/>
                        <w:t>Dou</w:t>
                      </w:r>
                      <w:r w:rsidRPr="00B5323B">
                        <w:rPr>
                          <w:rFonts w:ascii="Lucida Calligraphy" w:hAnsi="Lucida Calligraphy"/>
                          <w:b/>
                          <w:sz w:val="28"/>
                        </w:rPr>
                        <w:t>b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 xml:space="preserve">t   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sym w:font="Wingdings" w:char="F0DF"/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‘c’, ‘k’ and ‘b’ are</w:t>
                      </w:r>
                      <w:r w:rsidR="00C952D1">
                        <w:rPr>
                          <w:rFonts w:ascii="Lucida Calligraphy" w:hAnsi="Lucida Calligraphy"/>
                          <w:sz w:val="28"/>
                        </w:rPr>
                        <w:t xml:space="preserve"> </w:t>
                      </w:r>
                      <w:r w:rsidRPr="00B5323B">
                        <w:rPr>
                          <w:rFonts w:ascii="Lucida Calligraphy" w:hAnsi="Lucida Calligraphy"/>
                          <w:sz w:val="28"/>
                        </w:rPr>
                        <w:t>silent.</w:t>
                      </w:r>
                    </w:p>
                  </w:txbxContent>
                </v:textbox>
              </v:shape>
            </w:pict>
          </mc:Fallback>
        </mc:AlternateContent>
      </w:r>
    </w:p>
    <w:p w14:paraId="14ECEE95" w14:textId="77777777" w:rsidR="00542600" w:rsidRPr="00B5323B" w:rsidRDefault="00542600" w:rsidP="00542600">
      <w:pPr>
        <w:rPr>
          <w:rFonts w:ascii="Comic Sans MS" w:hAnsi="Comic Sans MS"/>
          <w:sz w:val="32"/>
          <w:u w:val="single"/>
        </w:rPr>
      </w:pPr>
    </w:p>
    <w:p w14:paraId="60898FF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1864B54C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A8BF1C9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15C7894F" w14:textId="77777777" w:rsidR="00542600" w:rsidRPr="00B5323B" w:rsidRDefault="00542600" w:rsidP="00542600">
      <w:pPr>
        <w:rPr>
          <w:rFonts w:ascii="Comic Sans MS" w:hAnsi="Comic Sans MS"/>
          <w:sz w:val="28"/>
        </w:rPr>
      </w:pPr>
    </w:p>
    <w:p w14:paraId="22EB54A6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391B1994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FB12239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1</w:t>
      </w:r>
      <w:r>
        <w:rPr>
          <w:rFonts w:ascii="Comic Sans MS" w:hAnsi="Comic Sans MS"/>
          <w:sz w:val="28"/>
        </w:rPr>
        <w:t>:</w:t>
      </w:r>
    </w:p>
    <w:p w14:paraId="297ACE48" w14:textId="77777777" w:rsidR="00542600" w:rsidRPr="00181F73" w:rsidRDefault="00542600" w:rsidP="00542600">
      <w:pPr>
        <w:rPr>
          <w:rFonts w:ascii="Comic Sans MS" w:hAnsi="Comic Sans MS"/>
          <w:i/>
          <w:sz w:val="28"/>
        </w:rPr>
      </w:pPr>
      <w:r w:rsidRPr="00181F73">
        <w:rPr>
          <w:rFonts w:ascii="Comic Sans MS" w:hAnsi="Comic Sans MS"/>
          <w:i/>
          <w:sz w:val="28"/>
        </w:rPr>
        <w:t>Write these words in your book and circle the silent letters in each word:</w:t>
      </w:r>
    </w:p>
    <w:p w14:paraId="6748775F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621861D5" w14:textId="0185313A" w:rsidR="00542600" w:rsidRDefault="006A259D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</w:t>
      </w:r>
      <w:r w:rsidR="00542600">
        <w:rPr>
          <w:rFonts w:ascii="Comic Sans MS" w:hAnsi="Comic Sans MS"/>
          <w:sz w:val="28"/>
        </w:rPr>
        <w:t>hould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exhaust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wom</w:t>
      </w:r>
      <w:r>
        <w:rPr>
          <w:rFonts w:ascii="Comic Sans MS" w:hAnsi="Comic Sans MS"/>
          <w:sz w:val="28"/>
        </w:rPr>
        <w:t>b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debut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solemn</w:t>
      </w:r>
      <w:r>
        <w:rPr>
          <w:rFonts w:ascii="Comic Sans MS" w:hAnsi="Comic Sans MS"/>
          <w:sz w:val="28"/>
        </w:rPr>
        <w:tab/>
        <w:t xml:space="preserve">              w</w:t>
      </w:r>
      <w:r w:rsidR="00542600">
        <w:rPr>
          <w:rFonts w:ascii="Comic Sans MS" w:hAnsi="Comic Sans MS"/>
          <w:sz w:val="28"/>
        </w:rPr>
        <w:t>hine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gnarled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hour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listen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knock</w:t>
      </w:r>
    </w:p>
    <w:p w14:paraId="5C6E1EEA" w14:textId="38D63ADA" w:rsidR="00542600" w:rsidRDefault="006A259D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wreckage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ghas</w:t>
      </w:r>
      <w:r>
        <w:rPr>
          <w:rFonts w:ascii="Comic Sans MS" w:hAnsi="Comic Sans MS"/>
          <w:sz w:val="28"/>
        </w:rPr>
        <w:t>tly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wrinkled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scene</w:t>
      </w:r>
      <w:r>
        <w:rPr>
          <w:rFonts w:ascii="Comic Sans MS" w:hAnsi="Comic Sans MS"/>
          <w:sz w:val="28"/>
        </w:rPr>
        <w:tab/>
        <w:t xml:space="preserve">          d</w:t>
      </w:r>
      <w:bookmarkStart w:id="0" w:name="_GoBack"/>
      <w:bookmarkEnd w:id="0"/>
      <w:r w:rsidR="00542600">
        <w:rPr>
          <w:rFonts w:ascii="Comic Sans MS" w:hAnsi="Comic Sans MS"/>
          <w:sz w:val="28"/>
        </w:rPr>
        <w:t>esign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benign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rhythm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knickers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castle</w:t>
      </w:r>
    </w:p>
    <w:p w14:paraId="07A4DE7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5AF80EF7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b/>
          <w:sz w:val="28"/>
          <w:u w:val="single"/>
        </w:rPr>
        <w:t>Task 2</w:t>
      </w:r>
      <w:r>
        <w:rPr>
          <w:rFonts w:ascii="Comic Sans MS" w:hAnsi="Comic Sans MS"/>
          <w:sz w:val="28"/>
        </w:rPr>
        <w:t>:</w:t>
      </w:r>
    </w:p>
    <w:p w14:paraId="7963045A" w14:textId="77777777" w:rsidR="00542600" w:rsidRDefault="00542600" w:rsidP="00542600">
      <w:pPr>
        <w:rPr>
          <w:rFonts w:ascii="Comic Sans MS" w:hAnsi="Comic Sans MS"/>
          <w:sz w:val="28"/>
        </w:rPr>
      </w:pPr>
      <w:r w:rsidRPr="00181F73">
        <w:rPr>
          <w:rFonts w:ascii="Comic Sans MS" w:hAnsi="Comic Sans MS"/>
          <w:i/>
          <w:sz w:val="28"/>
        </w:rPr>
        <w:t>Sort the following words into the correct group in the table below</w:t>
      </w:r>
      <w:r>
        <w:rPr>
          <w:rFonts w:ascii="Comic Sans MS" w:hAnsi="Comic Sans MS"/>
          <w:sz w:val="28"/>
        </w:rPr>
        <w:t>:</w:t>
      </w:r>
    </w:p>
    <w:p w14:paraId="66AADCBD" w14:textId="77777777" w:rsidR="00542600" w:rsidRDefault="00542600" w:rsidP="00542600">
      <w:pPr>
        <w:rPr>
          <w:rFonts w:ascii="Comic Sans MS" w:hAnsi="Comic Sans MS"/>
          <w:sz w:val="28"/>
        </w:rPr>
      </w:pPr>
    </w:p>
    <w:p w14:paraId="43E33C2A" w14:textId="6AB7228B" w:rsidR="00542600" w:rsidRDefault="006A259D" w:rsidP="0054260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</w:t>
      </w:r>
      <w:r w:rsidR="00542600">
        <w:rPr>
          <w:rFonts w:ascii="Comic Sans MS" w:hAnsi="Comic Sans MS"/>
          <w:sz w:val="28"/>
        </w:rPr>
        <w:t>uess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fascinated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ascend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honest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guitar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rhino</w:t>
      </w:r>
      <w:r>
        <w:rPr>
          <w:rFonts w:ascii="Comic Sans MS" w:hAnsi="Comic Sans MS"/>
          <w:sz w:val="28"/>
        </w:rPr>
        <w:t>ceros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muscle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guard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vehicle</w:t>
      </w:r>
      <w:r>
        <w:rPr>
          <w:rFonts w:ascii="Comic Sans MS" w:hAnsi="Comic Sans MS"/>
          <w:sz w:val="28"/>
        </w:rPr>
        <w:tab/>
        <w:t>g</w:t>
      </w:r>
      <w:r w:rsidR="00542600">
        <w:rPr>
          <w:rFonts w:ascii="Comic Sans MS" w:hAnsi="Comic Sans MS"/>
          <w:sz w:val="28"/>
        </w:rPr>
        <w:t>host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school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conscious</w:t>
      </w:r>
      <w:r w:rsidR="00542600">
        <w:rPr>
          <w:rFonts w:ascii="Comic Sans MS" w:hAnsi="Comic Sans MS"/>
          <w:sz w:val="28"/>
        </w:rPr>
        <w:tab/>
      </w:r>
      <w:r w:rsidR="00542600">
        <w:rPr>
          <w:rFonts w:ascii="Comic Sans MS" w:hAnsi="Comic Sans MS"/>
          <w:sz w:val="28"/>
        </w:rPr>
        <w:tab/>
        <w:t>science</w:t>
      </w:r>
    </w:p>
    <w:p w14:paraId="7F87FA9C" w14:textId="77777777" w:rsidR="00542600" w:rsidRDefault="00542600" w:rsidP="00542600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542600" w14:paraId="300274DD" w14:textId="77777777" w:rsidTr="009D619F">
        <w:tc>
          <w:tcPr>
            <w:tcW w:w="3483" w:type="dxa"/>
            <w:shd w:val="clear" w:color="auto" w:fill="FFC000"/>
          </w:tcPr>
          <w:p w14:paraId="1EA62D55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U</w:t>
            </w:r>
          </w:p>
        </w:tc>
        <w:tc>
          <w:tcPr>
            <w:tcW w:w="3483" w:type="dxa"/>
            <w:shd w:val="clear" w:color="auto" w:fill="FFC000"/>
          </w:tcPr>
          <w:p w14:paraId="6825D6B1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H</w:t>
            </w:r>
          </w:p>
        </w:tc>
        <w:tc>
          <w:tcPr>
            <w:tcW w:w="3484" w:type="dxa"/>
            <w:shd w:val="clear" w:color="auto" w:fill="FFC000"/>
          </w:tcPr>
          <w:p w14:paraId="0EAA22B7" w14:textId="77777777" w:rsidR="00542600" w:rsidRDefault="00542600" w:rsidP="009D61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Silent C</w:t>
            </w:r>
          </w:p>
        </w:tc>
      </w:tr>
      <w:tr w:rsidR="00542600" w14:paraId="47B6429A" w14:textId="77777777" w:rsidTr="009D619F">
        <w:tc>
          <w:tcPr>
            <w:tcW w:w="3483" w:type="dxa"/>
          </w:tcPr>
          <w:p w14:paraId="694A0678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7E70EAC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62AB799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3FD23DA0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7F93032E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45EDF6AB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551CDACE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  <w:p w14:paraId="4F030520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41E872DE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0D8B8B1D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3D64908E" w14:textId="77777777" w:rsidR="00C952D1" w:rsidRDefault="00C952D1" w:rsidP="009D619F">
            <w:pPr>
              <w:rPr>
                <w:rFonts w:ascii="Comic Sans MS" w:hAnsi="Comic Sans MS"/>
                <w:sz w:val="28"/>
              </w:rPr>
            </w:pPr>
          </w:p>
          <w:p w14:paraId="560A7A31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83" w:type="dxa"/>
          </w:tcPr>
          <w:p w14:paraId="6AFE8523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84" w:type="dxa"/>
          </w:tcPr>
          <w:p w14:paraId="414679AA" w14:textId="77777777" w:rsidR="00542600" w:rsidRDefault="00542600" w:rsidP="009D61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625F19A" w14:textId="77777777" w:rsidR="00542600" w:rsidRPr="00C952D1" w:rsidRDefault="00542600" w:rsidP="00542600">
      <w:pPr>
        <w:rPr>
          <w:rFonts w:ascii="Comic Sans MS" w:hAnsi="Comic Sans MS"/>
          <w:b/>
          <w:sz w:val="28"/>
          <w:u w:val="single"/>
        </w:rPr>
      </w:pPr>
      <w:r w:rsidRPr="00181F73">
        <w:rPr>
          <w:rFonts w:ascii="Comic Sans MS" w:hAnsi="Comic Sans MS"/>
          <w:b/>
          <w:sz w:val="28"/>
          <w:u w:val="single"/>
        </w:rPr>
        <w:lastRenderedPageBreak/>
        <w:t>Task 3</w:t>
      </w:r>
      <w:r>
        <w:rPr>
          <w:rFonts w:ascii="Comic Sans MS" w:hAnsi="Comic Sans MS"/>
          <w:sz w:val="28"/>
        </w:rPr>
        <w:t>:</w:t>
      </w:r>
    </w:p>
    <w:p w14:paraId="68B26ABF" w14:textId="77777777" w:rsidR="00542600" w:rsidRPr="00C952D1" w:rsidRDefault="00542600" w:rsidP="00542600">
      <w:pPr>
        <w:rPr>
          <w:rFonts w:ascii="Comic Sans MS" w:hAnsi="Comic Sans MS"/>
          <w:i/>
          <w:sz w:val="28"/>
        </w:rPr>
      </w:pPr>
      <w:r w:rsidRPr="00C952D1">
        <w:rPr>
          <w:rFonts w:ascii="Comic Sans MS" w:hAnsi="Comic Sans MS"/>
          <w:i/>
          <w:sz w:val="28"/>
        </w:rPr>
        <w:t>Write these sentences in your book and write the correct spelling instead of the picture.</w:t>
      </w:r>
    </w:p>
    <w:p w14:paraId="1FB61E5F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Eric used 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C5E2210" wp14:editId="324D8379">
            <wp:extent cx="712381" cy="710280"/>
            <wp:effectExtent l="0" t="0" r="0" b="1270"/>
            <wp:docPr id="2" name="Picture 2" descr="Clipart - 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diafile_6RTJJl.png"/>
                    <pic:cNvPicPr/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35" cy="7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to cut out pictures of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2B9939E" wp14:editId="04610C5D">
            <wp:extent cx="776177" cy="716471"/>
            <wp:effectExtent l="0" t="0" r="0" b="0"/>
            <wp:docPr id="6" name="Picture 6" descr="The Spa Free Stock Photo - Public Domain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diafile_vrvcU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663" cy="720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for his scrapbook.</w:t>
      </w:r>
    </w:p>
    <w:p w14:paraId="28B7D517" w14:textId="77777777" w:rsidR="00542600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2F769E23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1A23F7D8" wp14:editId="70E7EBD0">
            <wp:extent cx="914400" cy="1039481"/>
            <wp:effectExtent l="0" t="0" r="0" b="2540"/>
            <wp:docPr id="4" name="Picture 4" descr="Clipart - R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ediafile_MRefCC.png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696" cy="10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fell off his horse and twisted his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C4E7C4F" wp14:editId="3A038BFC">
            <wp:extent cx="925032" cy="831715"/>
            <wp:effectExtent l="0" t="0" r="2540" b="0"/>
            <wp:docPr id="5" name="Picture 5" descr="Hand Clipart by vishalpandya1991 on Devian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and Clipart by vishalpandya1991 on DeviantArt"/>
                    <pic:cNvPicPr>
                      <a:picLocks noChangeAspect="1"/>
                    </pic:cNvPicPr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927" cy="8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D62D4" w14:textId="77777777" w:rsidR="00542600" w:rsidRPr="00181F7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4E54F1B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51E1F9C" wp14:editId="5FAF6E13">
            <wp:extent cx="1594883" cy="797442"/>
            <wp:effectExtent l="0" t="0" r="0" b="0"/>
            <wp:docPr id="8" name="Picture 8" descr="Salmon Fish Seafood · Free vector graphic o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diafile_0ZC81u.png"/>
                    <pic:cNvPicPr/>
                  </pic:nvPicPr>
                  <pic:blipFill>
                    <a:blip r:embed="rId1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59" cy="8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is my favourite type of fish but it isn’t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681EB6E7" wp14:editId="7D5B9A40">
            <wp:extent cx="616689" cy="642383"/>
            <wp:effectExtent l="0" t="0" r="0" b="5715"/>
            <wp:docPr id="9" name="Picture 9" descr="File:One-half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File:One-half.svg"/>
                    <pic:cNvPicPr>
                      <a:picLocks noChangeAspect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3" cy="68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as good as cod.</w:t>
      </w:r>
    </w:p>
    <w:p w14:paraId="7C18B4D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5ADDB959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E397D64" wp14:editId="3E8C2DC9">
            <wp:extent cx="754912" cy="1144164"/>
            <wp:effectExtent l="0" t="0" r="0" b="0"/>
            <wp:docPr id="12" name="Picture 12" descr="List of Bob the Builder character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List of Bob the Builder characters - Wikipedia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725" cy="1165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strong </w: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inline distT="0" distB="0" distL="0" distR="0" wp14:anchorId="22C5444C" wp14:editId="04D9EE01">
                <wp:extent cx="1329070" cy="1265275"/>
                <wp:effectExtent l="0" t="0" r="4445" b="508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9070" cy="1265275"/>
                          <a:chOff x="0" y="0"/>
                          <a:chExt cx="2654300" cy="343090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Popeye Arms – Make It Your Problem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300" cy="306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3060700"/>
                            <a:ext cx="26543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1CD783" w14:textId="77777777" w:rsidR="00542600" w:rsidRPr="00E878A3" w:rsidRDefault="006A259D" w:rsidP="0054260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42600" w:rsidRPr="00E878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542600" w:rsidRPr="00E878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C54B59" id="Group 17" o:spid="_x0000_s1027" style="width:104.65pt;height:99.65pt;mso-position-horizontal-relative:char;mso-position-vertical-relative:line" coordsize="26543,34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alt="Popeye Arms – Make It Your Problem" style="position:absolute;width:26543;height:30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">
                  <v:imagedata r:id="rId27" o:title="Popeye Arms – Make It Your Problem"/>
                </v:shape>
                <v:shape id="Text Box 16" o:spid="_x0000_s1029" type="#_x0000_t202" style="position:absolute;top:30607;width:26543;height:3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" stroked="f">
                  <v:textbox>
                    <w:txbxContent>
                      <w:p w:rsidR="00542600" w:rsidRPr="00E878A3" w:rsidRDefault="00542600" w:rsidP="0054260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878A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E878A3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Comic Sans MS" w:hAnsi="Comic Sans MS"/>
          <w:sz w:val="28"/>
        </w:rPr>
        <w:t>you need to do lots of exercise.</w:t>
      </w:r>
    </w:p>
    <w:p w14:paraId="071C7C41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6AD772D2" w14:textId="77777777" w:rsidR="00542600" w:rsidRDefault="00542600" w:rsidP="0054260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don’t </w:t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78C6066" wp14:editId="1F5B0033">
            <wp:extent cx="797442" cy="1371598"/>
            <wp:effectExtent l="0" t="0" r="3175" b="635"/>
            <wp:docPr id="18" name="Picture 18" descr="Skepticism: A Tool For Humanism - iHuman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kepticism: A Tool For Humanism - iHumanism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438" cy="140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what you’re talking about.</w:t>
      </w:r>
    </w:p>
    <w:p w14:paraId="665CDEBE" w14:textId="77777777" w:rsidR="00542600" w:rsidRPr="00E878A3" w:rsidRDefault="00542600" w:rsidP="00542600">
      <w:pPr>
        <w:pStyle w:val="ListParagraph"/>
        <w:rPr>
          <w:rFonts w:ascii="Comic Sans MS" w:hAnsi="Comic Sans MS"/>
          <w:sz w:val="28"/>
        </w:rPr>
      </w:pPr>
    </w:p>
    <w:p w14:paraId="13DA13FD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303D992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4628D7D0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7EC2952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29F9F1B4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74BA41BB" w14:textId="77777777" w:rsidR="00C952D1" w:rsidRDefault="00C952D1" w:rsidP="00542600">
      <w:pPr>
        <w:rPr>
          <w:rFonts w:ascii="Comic Sans MS" w:hAnsi="Comic Sans MS"/>
          <w:b/>
          <w:sz w:val="28"/>
          <w:u w:val="single"/>
        </w:rPr>
      </w:pPr>
    </w:p>
    <w:p w14:paraId="01B86031" w14:textId="77777777" w:rsidR="00542600" w:rsidRDefault="00542600"/>
    <w:sectPr w:rsidR="00542600" w:rsidSect="00DD7A9F">
      <w:headerReference w:type="default" r:id="rId32"/>
      <w:footerReference w:type="default" r:id="rId33"/>
      <w:pgSz w:w="11900" w:h="16840"/>
      <w:pgMar w:top="720" w:right="720" w:bottom="720" w:left="720" w:header="720" w:footer="720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15C3F" w14:textId="77777777" w:rsidR="007B6D42" w:rsidRDefault="007B6D42" w:rsidP="009A1FA2">
      <w:r>
        <w:separator/>
      </w:r>
    </w:p>
  </w:endnote>
  <w:endnote w:type="continuationSeparator" w:id="0">
    <w:p w14:paraId="4EBAE5F2" w14:textId="77777777" w:rsidR="007B6D42" w:rsidRDefault="007B6D42" w:rsidP="009A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AD743" w14:textId="25CA1DD2" w:rsidR="00DD7A9F" w:rsidRDefault="00DD7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382C" w14:textId="77777777" w:rsidR="007B6D42" w:rsidRDefault="007B6D42" w:rsidP="009A1FA2">
      <w:r>
        <w:separator/>
      </w:r>
    </w:p>
  </w:footnote>
  <w:footnote w:type="continuationSeparator" w:id="0">
    <w:p w14:paraId="73DD8F30" w14:textId="77777777" w:rsidR="007B6D42" w:rsidRDefault="007B6D42" w:rsidP="009A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2F211" w14:textId="77777777" w:rsidR="009A1FA2" w:rsidRPr="009A1FA2" w:rsidRDefault="009A1FA2" w:rsidP="009A1FA2">
    <w:pPr>
      <w:pStyle w:val="Header"/>
      <w:jc w:val="center"/>
      <w:rPr>
        <w:rFonts w:ascii="Lucida Calligraphy" w:hAnsi="Lucida Calligraphy"/>
      </w:rPr>
    </w:pPr>
    <w:r>
      <w:rPr>
        <w:rFonts w:ascii="Lucida Calligraphy" w:hAnsi="Lucida Calligraphy"/>
        <w:noProof/>
        <w:lang w:eastAsia="en-GB"/>
      </w:rPr>
      <w:drawing>
        <wp:anchor distT="0" distB="0" distL="114300" distR="114300" simplePos="0" relativeHeight="251658240" behindDoc="1" locked="0" layoutInCell="1" allowOverlap="1" wp14:anchorId="3B8D0B62" wp14:editId="2CFA7137">
          <wp:simplePos x="0" y="0"/>
          <wp:positionH relativeFrom="column">
            <wp:posOffset>796925</wp:posOffset>
          </wp:positionH>
          <wp:positionV relativeFrom="paragraph">
            <wp:posOffset>-234315</wp:posOffset>
          </wp:positionV>
          <wp:extent cx="5179060" cy="90551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e-Most-Common-Grammar-Mistakes-and-How-to-Fix-Them-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5" t="57537" r="1238" b="17020"/>
                  <a:stretch/>
                </pic:blipFill>
                <pic:spPr bwMode="auto">
                  <a:xfrm>
                    <a:off x="0" y="0"/>
                    <a:ext cx="5179060" cy="90551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4699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D17EC"/>
    <w:multiLevelType w:val="hybridMultilevel"/>
    <w:tmpl w:val="B8A298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63E06"/>
    <w:multiLevelType w:val="hybridMultilevel"/>
    <w:tmpl w:val="5D641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F09EA"/>
    <w:multiLevelType w:val="hybridMultilevel"/>
    <w:tmpl w:val="FAC64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2"/>
    <w:rsid w:val="001765FC"/>
    <w:rsid w:val="003B741D"/>
    <w:rsid w:val="00494DC8"/>
    <w:rsid w:val="00542600"/>
    <w:rsid w:val="006A259D"/>
    <w:rsid w:val="006E6284"/>
    <w:rsid w:val="00761BDC"/>
    <w:rsid w:val="007B6D42"/>
    <w:rsid w:val="009A1FA2"/>
    <w:rsid w:val="00A916CF"/>
    <w:rsid w:val="00B3587B"/>
    <w:rsid w:val="00B505A0"/>
    <w:rsid w:val="00C952D1"/>
    <w:rsid w:val="00DD7A9F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FEE2C4"/>
  <w14:defaultImageDpi w14:val="32767"/>
  <w15:chartTrackingRefBased/>
  <w15:docId w15:val="{3D7FA23C-25B6-5A48-B325-867D7433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FA2"/>
  </w:style>
  <w:style w:type="paragraph" w:styleId="Footer">
    <w:name w:val="footer"/>
    <w:basedOn w:val="Normal"/>
    <w:link w:val="FooterChar"/>
    <w:uiPriority w:val="99"/>
    <w:unhideWhenUsed/>
    <w:rsid w:val="009A1F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1FA2"/>
  </w:style>
  <w:style w:type="paragraph" w:styleId="NoSpacing">
    <w:name w:val="No Spacing"/>
    <w:uiPriority w:val="1"/>
    <w:qFormat/>
    <w:rsid w:val="009A1FA2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542600"/>
    <w:pPr>
      <w:ind w:left="720"/>
      <w:contextualSpacing/>
    </w:pPr>
  </w:style>
  <w:style w:type="table" w:styleId="TableGrid">
    <w:name w:val="Table Grid"/>
    <w:basedOn w:val="TableNormal"/>
    <w:uiPriority w:val="39"/>
    <w:rsid w:val="00542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260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4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pixabay.com/en/salmon-fish-seafood-meat-gourmet-575539/" TargetMode="External"/><Relationship Id="rId26" Type="http://schemas.openxmlformats.org/officeDocument/2006/relationships/hyperlink" Target="https://creativecommons.org/licenses/by-nd/3.0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publicdomainpictures.net/view-image.php?image=182427&amp;picture=o-spa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makeityourproblem.com/2016/06/28/popeye-arms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vishalpandya1991.deviantart.com/art/Hand-Clipart-363430398" TargetMode="External"/><Relationship Id="rId20" Type="http://schemas.openxmlformats.org/officeDocument/2006/relationships/hyperlink" Target="http://commons.wikimedia.org/wiki/File:One-half.svg" TargetMode="External"/><Relationship Id="rId29" Type="http://schemas.openxmlformats.org/officeDocument/2006/relationships/hyperlink" Target="https://creativecommons.org/licenses/by-nd/3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24" Type="http://schemas.openxmlformats.org/officeDocument/2006/relationships/hyperlink" Target="https://makeityourproblem.com/2016/06/28/popeye-arms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g"/><Relationship Id="rId28" Type="http://schemas.openxmlformats.org/officeDocument/2006/relationships/hyperlink" Target="https://makeityourproblem.com/2016/06/28/popeye-arms/" TargetMode="External"/><Relationship Id="rId10" Type="http://schemas.openxmlformats.org/officeDocument/2006/relationships/hyperlink" Target="http://openclipart.org/detail/48553/scizors-by-gmad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www.ihumanism.org/2013/09/skepticism-a-tool-for-humanism.html" TargetMode="External"/><Relationship Id="rId4" Type="http://schemas.openxmlformats.org/officeDocument/2006/relationships/webSettings" Target="webSettings.xml"/><Relationship Id="rId14" Type="http://schemas.openxmlformats.org/officeDocument/2006/relationships/hyperlink" Target="https://openclipart.org/detail/163987/ritter" TargetMode="External"/><Relationship Id="rId22" Type="http://schemas.openxmlformats.org/officeDocument/2006/relationships/hyperlink" Target="https://en.wikipedia.org/wiki/List_of_Bob_the_Builder_characters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9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9E6D0853</Template>
  <TotalTime>1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G McDougall</cp:lastModifiedBy>
  <cp:revision>3</cp:revision>
  <dcterms:created xsi:type="dcterms:W3CDTF">2020-05-30T14:20:00Z</dcterms:created>
  <dcterms:modified xsi:type="dcterms:W3CDTF">2020-05-30T14:22:00Z</dcterms:modified>
</cp:coreProperties>
</file>