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BE20D9" w14:textId="7C050BFA" w:rsidR="00B67674" w:rsidRDefault="00384CF5">
      <w:pPr>
        <w:pStyle w:val="Body"/>
        <w:sectPr w:rsidR="00B67674">
          <w:pgSz w:w="16838" w:h="11906" w:orient="landscape"/>
          <w:pgMar w:top="1134" w:right="1134" w:bottom="1134" w:left="1134" w:header="850" w:footer="850" w:gutter="0"/>
          <w:cols w:space="720"/>
        </w:sectPr>
      </w:pPr>
      <w:bookmarkStart w:id="0" w:name="_GoBack"/>
      <w:bookmarkEnd w:id="0"/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5440" behindDoc="1" locked="0" layoutInCell="1" allowOverlap="1" wp14:anchorId="5AD5FA25" wp14:editId="44834BF0">
                <wp:simplePos x="0" y="0"/>
                <wp:positionH relativeFrom="page">
                  <wp:posOffset>6553200</wp:posOffset>
                </wp:positionH>
                <wp:positionV relativeFrom="page">
                  <wp:posOffset>1409700</wp:posOffset>
                </wp:positionV>
                <wp:extent cx="3454400" cy="660400"/>
                <wp:effectExtent l="19050" t="19050" r="12700" b="15875"/>
                <wp:wrapNone/>
                <wp:docPr id="29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4400" cy="660400"/>
                        </a:xfrm>
                        <a:prstGeom prst="roundRect">
                          <a:avLst>
                            <a:gd name="adj" fmla="val 28847"/>
                          </a:avLst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D373008" w14:textId="77777777" w:rsidR="00B67674" w:rsidRDefault="00B67674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</w:p>
                        </w:txbxContent>
                      </wps:txbx>
                      <wps:bodyPr rot="0" vert="horz" wrap="square" lIns="101600" tIns="101600" rIns="101600" bIns="1016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AD5FA25" id="AutoShape 4" o:spid="_x0000_s1026" style="position:absolute;margin-left:516pt;margin-top:111pt;width:272pt;height:52pt;z-index:-25167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1890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" filled="f" strokeweight="2pt">
                <v:stroke joinstyle="miter"/>
                <v:textbox inset="8pt,8pt,8pt,8pt">
                  <w:txbxContent>
                    <w:p w14:paraId="5D373008" w14:textId="77777777" w:rsidR="00B67674" w:rsidRDefault="00B67674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</w:p>
                  </w:txbxContent>
                </v:textbox>
                <w10:wrap anchorx="page" anchory="page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7488" behindDoc="1" locked="0" layoutInCell="1" allowOverlap="1" wp14:anchorId="5DEA5088" wp14:editId="7C814099">
                <wp:simplePos x="0" y="0"/>
                <wp:positionH relativeFrom="page">
                  <wp:posOffset>6819900</wp:posOffset>
                </wp:positionH>
                <wp:positionV relativeFrom="page">
                  <wp:posOffset>1295400</wp:posOffset>
                </wp:positionV>
                <wp:extent cx="2984500" cy="762000"/>
                <wp:effectExtent l="0" t="0" r="0" b="0"/>
                <wp:wrapNone/>
                <wp:docPr id="2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84500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EE2302" w14:textId="77777777" w:rsidR="00B67674" w:rsidRDefault="00384CF5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96"/>
                              </w:rPr>
                              <w:t>OPINION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EA5088" id="Rectangle 6" o:spid="_x0000_s1027" style="position:absolute;margin-left:537pt;margin-top:102pt;width:235pt;height:60pt;z-index:-25166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" filled="f" stroked="f" strokeweight="1pt">
                <v:path arrowok="t"/>
                <v:textbox inset="0,0,0,0">
                  <w:txbxContent>
                    <w:p w14:paraId="4DEE2302" w14:textId="77777777" w:rsidR="00B67674" w:rsidRDefault="00384CF5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  <w:r>
                        <w:rPr>
                          <w:rFonts w:ascii="Comic Sans MS" w:hAnsi="Comic Sans MS"/>
                          <w:sz w:val="96"/>
                        </w:rPr>
                        <w:t>OPINION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3392" behindDoc="1" locked="0" layoutInCell="1" allowOverlap="1" wp14:anchorId="01204B40" wp14:editId="5406FADA">
                <wp:simplePos x="0" y="0"/>
                <wp:positionH relativeFrom="page">
                  <wp:posOffset>304800</wp:posOffset>
                </wp:positionH>
                <wp:positionV relativeFrom="page">
                  <wp:posOffset>177800</wp:posOffset>
                </wp:positionV>
                <wp:extent cx="10083800" cy="2717800"/>
                <wp:effectExtent l="0" t="0" r="3175" b="0"/>
                <wp:wrapNone/>
                <wp:docPr id="2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83800" cy="271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1CBEFD" w14:textId="77777777" w:rsidR="00B67674" w:rsidRDefault="00384CF5">
                            <w:pPr>
                              <w:pStyle w:val="FreeForm"/>
                              <w:spacing w:after="360"/>
                              <w:jc w:val="both"/>
                              <w:rPr>
                                <w:rFonts w:ascii="Comic Sans MS" w:hAnsi="Comic Sans MS"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u w:val="single"/>
                              </w:rPr>
                              <w:t>WALT: Write an informal letter as a passenger onboard Titanic.</w:t>
                            </w:r>
                          </w:p>
                          <w:p w14:paraId="02D7D897" w14:textId="77777777" w:rsidR="00B67674" w:rsidRDefault="00384CF5">
                            <w:pPr>
                              <w:pStyle w:val="FreeForm"/>
                              <w:spacing w:after="360"/>
                              <w:jc w:val="both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When you write your letter you must include 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u w:val="single"/>
                              </w:rPr>
                              <w:t>three opinions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 about Titanic. Can you sort these statements into two categories: fact or opinion?</w:t>
                            </w:r>
                          </w:p>
                          <w:p w14:paraId="2D9CC2E4" w14:textId="77777777" w:rsidR="00B67674" w:rsidRDefault="00B67674">
                            <w:pPr>
                              <w:pStyle w:val="FreeForm"/>
                              <w:spacing w:after="360"/>
                              <w:jc w:val="both"/>
                              <w:outlineLvl w:val="9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204B40" id="Rectangle 2" o:spid="_x0000_s1028" style="position:absolute;margin-left:24pt;margin-top:14pt;width:794pt;height:214pt;z-index:-25167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" filled="f" stroked="f" strokeweight="1pt">
                <v:path arrowok="t"/>
                <v:textbox inset="0,0,0,0">
                  <w:txbxContent>
                    <w:p w14:paraId="6D1CBEFD" w14:textId="77777777" w:rsidR="00B67674" w:rsidRDefault="00384CF5">
                      <w:pPr>
                        <w:pStyle w:val="FreeForm"/>
                        <w:spacing w:after="360"/>
                        <w:jc w:val="both"/>
                        <w:rPr>
                          <w:rFonts w:ascii="Comic Sans MS" w:hAnsi="Comic Sans MS"/>
                          <w:sz w:val="36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u w:val="single"/>
                        </w:rPr>
                        <w:t>WALT: Write an informal letter as a passenger onboard Titanic.</w:t>
                      </w:r>
                    </w:p>
                    <w:p w14:paraId="02D7D897" w14:textId="77777777" w:rsidR="00B67674" w:rsidRDefault="00384CF5">
                      <w:pPr>
                        <w:pStyle w:val="FreeForm"/>
                        <w:spacing w:after="360"/>
                        <w:jc w:val="both"/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When you write your letter you must include </w:t>
                      </w:r>
                      <w:r>
                        <w:rPr>
                          <w:rFonts w:ascii="Comic Sans MS" w:hAnsi="Comic Sans MS"/>
                          <w:sz w:val="36"/>
                          <w:u w:val="single"/>
                        </w:rPr>
                        <w:t>three opinions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 xml:space="preserve"> about Titanic. Can you sort these statements into two categories: fact or opinion?</w:t>
                      </w:r>
                    </w:p>
                    <w:p w14:paraId="2D9CC2E4" w14:textId="77777777" w:rsidR="00B67674" w:rsidRDefault="00B67674">
                      <w:pPr>
                        <w:pStyle w:val="FreeForm"/>
                        <w:spacing w:after="360"/>
                        <w:jc w:val="both"/>
                        <w:outlineLvl w:val="9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4416" behindDoc="1" locked="0" layoutInCell="1" allowOverlap="1" wp14:anchorId="4EF3818F" wp14:editId="30FB60B7">
                <wp:simplePos x="0" y="0"/>
                <wp:positionH relativeFrom="page">
                  <wp:posOffset>1003300</wp:posOffset>
                </wp:positionH>
                <wp:positionV relativeFrom="page">
                  <wp:posOffset>1460500</wp:posOffset>
                </wp:positionV>
                <wp:extent cx="2908300" cy="635000"/>
                <wp:effectExtent l="12700" t="12700" r="22225" b="19050"/>
                <wp:wrapNone/>
                <wp:docPr id="2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8300" cy="635000"/>
                        </a:xfrm>
                        <a:prstGeom prst="roundRect">
                          <a:avLst>
                            <a:gd name="adj" fmla="val 30000"/>
                          </a:avLst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DFC68F1" w14:textId="77777777" w:rsidR="00B67674" w:rsidRDefault="00B67674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</w:p>
                        </w:txbxContent>
                      </wps:txbx>
                      <wps:bodyPr rot="0" vert="horz" wrap="square" lIns="101600" tIns="101600" rIns="101600" bIns="1016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F3818F" id="AutoShape 3" o:spid="_x0000_s1029" style="position:absolute;margin-left:79pt;margin-top:115pt;width:229pt;height:50pt;z-index:-25167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1966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" filled="f" strokeweight="2pt">
                <v:stroke joinstyle="miter"/>
                <v:textbox inset="8pt,8pt,8pt,8pt">
                  <w:txbxContent>
                    <w:p w14:paraId="6DFC68F1" w14:textId="77777777" w:rsidR="00B67674" w:rsidRDefault="00B67674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</w:p>
                  </w:txbxContent>
                </v:textbox>
                <w10:wrap anchorx="page" anchory="page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6464" behindDoc="1" locked="0" layoutInCell="1" allowOverlap="1" wp14:anchorId="6EBE2456" wp14:editId="61901682">
                <wp:simplePos x="0" y="0"/>
                <wp:positionH relativeFrom="page">
                  <wp:posOffset>1625600</wp:posOffset>
                </wp:positionH>
                <wp:positionV relativeFrom="page">
                  <wp:posOffset>1308100</wp:posOffset>
                </wp:positionV>
                <wp:extent cx="2540000" cy="1270000"/>
                <wp:effectExtent l="0" t="3175" r="0" b="3175"/>
                <wp:wrapNone/>
                <wp:docPr id="2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000" cy="127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53D1B8" w14:textId="77777777" w:rsidR="00B67674" w:rsidRDefault="00384CF5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96"/>
                              </w:rPr>
                              <w:t>FACT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BE2456" id="Rectangle 5" o:spid="_x0000_s1030" style="position:absolute;margin-left:128pt;margin-top:103pt;width:200pt;height:100pt;z-index:-25167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" filled="f" stroked="f" strokeweight="1pt">
                <v:path arrowok="t"/>
                <v:textbox inset="0,0,0,0">
                  <w:txbxContent>
                    <w:p w14:paraId="5253D1B8" w14:textId="77777777" w:rsidR="00B67674" w:rsidRDefault="00384CF5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  <w:r>
                        <w:rPr>
                          <w:rFonts w:ascii="Comic Sans MS" w:hAnsi="Comic Sans MS"/>
                          <w:sz w:val="96"/>
                        </w:rPr>
                        <w:t>FACT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8512" behindDoc="1" locked="0" layoutInCell="1" allowOverlap="1" wp14:anchorId="0F84F74C" wp14:editId="113B512F">
                <wp:simplePos x="0" y="0"/>
                <wp:positionH relativeFrom="page">
                  <wp:posOffset>5354320</wp:posOffset>
                </wp:positionH>
                <wp:positionV relativeFrom="page">
                  <wp:posOffset>1666240</wp:posOffset>
                </wp:positionV>
                <wp:extent cx="0" cy="5699760"/>
                <wp:effectExtent l="20320" t="18415" r="17780" b="15875"/>
                <wp:wrapNone/>
                <wp:docPr id="24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69976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8872BD" id="Line 7" o:spid="_x0000_s1026" style="position:absolute;z-index:-25166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1.6pt,131.2pt" to="421.6pt,5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" strokeweight="2pt">
                <v:fill o:detectmouseclick="t"/>
                <v:stroke joinstyle="miter"/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9536" behindDoc="1" locked="0" layoutInCell="1" allowOverlap="1" wp14:anchorId="7B0FE26B" wp14:editId="052492E2">
                <wp:simplePos x="0" y="0"/>
                <wp:positionH relativeFrom="page">
                  <wp:posOffset>8267700</wp:posOffset>
                </wp:positionH>
                <wp:positionV relativeFrom="page">
                  <wp:posOffset>12700</wp:posOffset>
                </wp:positionV>
                <wp:extent cx="2540000" cy="1270000"/>
                <wp:effectExtent l="0" t="3175" r="3175" b="3175"/>
                <wp:wrapNone/>
                <wp:docPr id="2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000" cy="127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A0E7C7" w14:textId="77777777" w:rsidR="00B67674" w:rsidRDefault="00384CF5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Name: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0FE26B" id="Rectangle 8" o:spid="_x0000_s1031" style="position:absolute;margin-left:651pt;margin-top:1pt;width:200pt;height:100pt;z-index:-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" filled="f" stroked="f" strokeweight="1pt">
                <v:path arrowok="t"/>
                <v:textbox inset="0,0,0,0">
                  <w:txbxContent>
                    <w:p w14:paraId="7FA0E7C7" w14:textId="77777777" w:rsidR="00B67674" w:rsidRDefault="00384CF5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Name: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1DFF00FF" w14:textId="0548C12A" w:rsidR="00B67674" w:rsidRDefault="00384CF5">
      <w:pPr>
        <w:pStyle w:val="Body"/>
        <w:rPr>
          <w:rFonts w:ascii="Times New Roman" w:eastAsia="Times New Roman" w:hAnsi="Times New Roman"/>
          <w:color w:val="auto"/>
          <w:sz w:val="20"/>
          <w:lang w:val="en-GB" w:bidi="x-none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3872" behindDoc="1" locked="0" layoutInCell="1" allowOverlap="1" wp14:anchorId="2B6E0B79" wp14:editId="77FECE99">
                <wp:simplePos x="0" y="0"/>
                <wp:positionH relativeFrom="page">
                  <wp:posOffset>5778500</wp:posOffset>
                </wp:positionH>
                <wp:positionV relativeFrom="page">
                  <wp:posOffset>2997200</wp:posOffset>
                </wp:positionV>
                <wp:extent cx="4267200" cy="977900"/>
                <wp:effectExtent l="0" t="0" r="3175" b="0"/>
                <wp:wrapNone/>
                <wp:docPr id="2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67200" cy="977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955FC5" w14:textId="77777777" w:rsidR="00B67674" w:rsidRDefault="00384CF5">
                            <w:pPr>
                              <w:pStyle w:val="FreeForm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The grand staircase is spectacular, the </w:t>
                            </w:r>
                          </w:p>
                          <w:p w14:paraId="3087FA16" w14:textId="77777777" w:rsidR="00B67674" w:rsidRDefault="00384CF5">
                            <w:pPr>
                              <w:pStyle w:val="FreeForm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little cherub at the bottom reminds me</w:t>
                            </w:r>
                          </w:p>
                          <w:p w14:paraId="6B91D895" w14:textId="77777777" w:rsidR="00B67674" w:rsidRDefault="00384CF5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of baby Walter back home!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6E0B79" id="Rectangle 22" o:spid="_x0000_s1032" style="position:absolute;margin-left:455pt;margin-top:236pt;width:336pt;height:77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" filled="f" stroked="f" strokeweight="1pt">
                <v:path arrowok="t"/>
                <v:textbox inset="0,0,0,0">
                  <w:txbxContent>
                    <w:p w14:paraId="4F955FC5" w14:textId="77777777" w:rsidR="00B67674" w:rsidRDefault="00384CF5">
                      <w:pPr>
                        <w:pStyle w:val="FreeForm"/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The grand staircase is spectacular, the </w:t>
                      </w:r>
                    </w:p>
                    <w:p w14:paraId="3087FA16" w14:textId="77777777" w:rsidR="00B67674" w:rsidRDefault="00384CF5">
                      <w:pPr>
                        <w:pStyle w:val="FreeForm"/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little cherub at the bottom reminds me</w:t>
                      </w:r>
                    </w:p>
                    <w:p w14:paraId="6B91D895" w14:textId="77777777" w:rsidR="00B67674" w:rsidRDefault="00384CF5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of baby Walter back home! 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37BAEA50" wp14:editId="3B6F339B">
                <wp:simplePos x="0" y="0"/>
                <wp:positionH relativeFrom="page">
                  <wp:posOffset>5702300</wp:posOffset>
                </wp:positionH>
                <wp:positionV relativeFrom="page">
                  <wp:posOffset>2882900</wp:posOffset>
                </wp:positionV>
                <wp:extent cx="4432300" cy="1219200"/>
                <wp:effectExtent l="15875" t="15875" r="19050" b="12700"/>
                <wp:wrapNone/>
                <wp:docPr id="21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32300" cy="1219200"/>
                        </a:xfrm>
                        <a:prstGeom prst="roundRect">
                          <a:avLst>
                            <a:gd name="adj" fmla="val 15625"/>
                          </a:avLst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5E02B89" w14:textId="77777777" w:rsidR="00B67674" w:rsidRDefault="00B67674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</w:p>
                        </w:txbxContent>
                      </wps:txbx>
                      <wps:bodyPr rot="0" vert="horz" wrap="square" lIns="101600" tIns="101600" rIns="101600" bIns="1016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7BAEA50" id="AutoShape 21" o:spid="_x0000_s1033" style="position:absolute;margin-left:449pt;margin-top:227pt;width:349pt;height:96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.15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" filled="f" strokeweight="2pt">
                <v:stroke dashstyle="1 1" joinstyle="miter"/>
                <v:textbox inset="8pt,8pt,8pt,8pt">
                  <w:txbxContent>
                    <w:p w14:paraId="35E02B89" w14:textId="77777777" w:rsidR="00B67674" w:rsidRDefault="00B67674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</w:p>
                  </w:txbxContent>
                </v:textbox>
                <w10:wrap anchorx="page" anchory="page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064" behindDoc="1" locked="0" layoutInCell="1" allowOverlap="1" wp14:anchorId="18BBD23C" wp14:editId="16762173">
                <wp:simplePos x="0" y="0"/>
                <wp:positionH relativeFrom="page">
                  <wp:posOffset>6743700</wp:posOffset>
                </wp:positionH>
                <wp:positionV relativeFrom="page">
                  <wp:posOffset>5486400</wp:posOffset>
                </wp:positionV>
                <wp:extent cx="3352800" cy="1143000"/>
                <wp:effectExtent l="0" t="0" r="0" b="0"/>
                <wp:wrapNone/>
                <wp:docPr id="20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5280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E26EA9" w14:textId="77777777" w:rsidR="00B67674" w:rsidRDefault="00384CF5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We were travelling along at 22.5 knots through water full of icebergs!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BBD23C" id="Rectangle 30" o:spid="_x0000_s1034" style="position:absolute;margin-left:531pt;margin-top:6in;width:264pt;height:90pt;z-index:-25164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" filled="f" stroked="f" strokeweight="1pt">
                <v:path arrowok="t"/>
                <v:textbox inset="0,0,0,0">
                  <w:txbxContent>
                    <w:p w14:paraId="0AE26EA9" w14:textId="77777777" w:rsidR="00B67674" w:rsidRDefault="00384CF5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We were travelling along at 22.5 knots through water full of icebergs!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1040" behindDoc="1" locked="0" layoutInCell="1" allowOverlap="1" wp14:anchorId="787D1319" wp14:editId="24743E63">
                <wp:simplePos x="0" y="0"/>
                <wp:positionH relativeFrom="page">
                  <wp:posOffset>6654800</wp:posOffset>
                </wp:positionH>
                <wp:positionV relativeFrom="page">
                  <wp:posOffset>5435600</wp:posOffset>
                </wp:positionV>
                <wp:extent cx="3467100" cy="1168400"/>
                <wp:effectExtent l="15875" t="15875" r="22225" b="15875"/>
                <wp:wrapNone/>
                <wp:docPr id="19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67100" cy="1168400"/>
                        </a:xfrm>
                        <a:prstGeom prst="roundRect">
                          <a:avLst>
                            <a:gd name="adj" fmla="val 16306"/>
                          </a:avLst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248833" w14:textId="77777777" w:rsidR="00B67674" w:rsidRDefault="00B67674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</w:p>
                        </w:txbxContent>
                      </wps:txbx>
                      <wps:bodyPr rot="0" vert="horz" wrap="square" lIns="101600" tIns="101600" rIns="101600" bIns="1016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87D1319" id="AutoShape 29" o:spid="_x0000_s1035" style="position:absolute;margin-left:524pt;margin-top:428pt;width:273pt;height:92pt;z-index:-25164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1068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" filled="f" strokeweight="2pt">
                <v:stroke dashstyle="1 1" joinstyle="miter"/>
                <v:textbox inset="8pt,8pt,8pt,8pt">
                  <w:txbxContent>
                    <w:p w14:paraId="59248833" w14:textId="77777777" w:rsidR="00B67674" w:rsidRDefault="00B67674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</w:p>
                  </w:txbxContent>
                </v:textbox>
                <w10:wrap anchorx="page" anchory="page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016" behindDoc="1" locked="0" layoutInCell="1" allowOverlap="1" wp14:anchorId="715294F9" wp14:editId="3545F6BF">
                <wp:simplePos x="0" y="0"/>
                <wp:positionH relativeFrom="page">
                  <wp:posOffset>292100</wp:posOffset>
                </wp:positionH>
                <wp:positionV relativeFrom="page">
                  <wp:posOffset>5524500</wp:posOffset>
                </wp:positionV>
                <wp:extent cx="6324600" cy="901700"/>
                <wp:effectExtent l="15875" t="19050" r="12700" b="12700"/>
                <wp:wrapNone/>
                <wp:docPr id="18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24600" cy="901700"/>
                        </a:xfrm>
                        <a:prstGeom prst="roundRect">
                          <a:avLst>
                            <a:gd name="adj" fmla="val 21125"/>
                          </a:avLst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B880467" w14:textId="77777777" w:rsidR="00B67674" w:rsidRDefault="00B67674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</w:p>
                        </w:txbxContent>
                      </wps:txbx>
                      <wps:bodyPr rot="0" vert="horz" wrap="square" lIns="101600" tIns="101600" rIns="101600" bIns="1016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15294F9" id="AutoShape 28" o:spid="_x0000_s1036" style="position:absolute;margin-left:23pt;margin-top:435pt;width:498pt;height:71pt;z-index:-2516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1384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" filled="f" strokeweight="2pt">
                <v:stroke dashstyle="1 1" joinstyle="miter"/>
                <v:textbox inset="8pt,8pt,8pt,8pt">
                  <w:txbxContent>
                    <w:p w14:paraId="4B880467" w14:textId="77777777" w:rsidR="00B67674" w:rsidRDefault="00B67674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</w:p>
                  </w:txbxContent>
                </v:textbox>
                <w10:wrap anchorx="page" anchory="page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0560" behindDoc="1" locked="0" layoutInCell="1" allowOverlap="1" wp14:anchorId="082A0E12" wp14:editId="100EF13D">
                <wp:simplePos x="0" y="0"/>
                <wp:positionH relativeFrom="page">
                  <wp:posOffset>393700</wp:posOffset>
                </wp:positionH>
                <wp:positionV relativeFrom="page">
                  <wp:posOffset>673100</wp:posOffset>
                </wp:positionV>
                <wp:extent cx="3594100" cy="723900"/>
                <wp:effectExtent l="12700" t="15875" r="22225" b="12700"/>
                <wp:wrapNone/>
                <wp:docPr id="17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94100" cy="723900"/>
                        </a:xfrm>
                        <a:prstGeom prst="roundRect">
                          <a:avLst>
                            <a:gd name="adj" fmla="val 26315"/>
                          </a:avLst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8B2E4CD" w14:textId="77777777" w:rsidR="00B67674" w:rsidRDefault="00B67674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</w:p>
                        </w:txbxContent>
                      </wps:txbx>
                      <wps:bodyPr rot="0" vert="horz" wrap="square" lIns="101600" tIns="101600" rIns="101600" bIns="1016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82A0E12" id="AutoShape 9" o:spid="_x0000_s1037" style="position:absolute;margin-left:31pt;margin-top:53pt;width:283pt;height:57pt;z-index:-2516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1724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" filled="f" strokeweight="2pt">
                <v:stroke dashstyle="1 1" joinstyle="miter"/>
                <v:textbox inset="8pt,8pt,8pt,8pt">
                  <w:txbxContent>
                    <w:p w14:paraId="48B2E4CD" w14:textId="77777777" w:rsidR="00B67674" w:rsidRDefault="00B67674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</w:p>
                  </w:txbxContent>
                </v:textbox>
                <w10:wrap anchorx="page" anchory="page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1584" behindDoc="1" locked="0" layoutInCell="1" allowOverlap="1" wp14:anchorId="506A7485" wp14:editId="09C16C6E">
                <wp:simplePos x="0" y="0"/>
                <wp:positionH relativeFrom="page">
                  <wp:posOffset>4559300</wp:posOffset>
                </wp:positionH>
                <wp:positionV relativeFrom="page">
                  <wp:posOffset>673100</wp:posOffset>
                </wp:positionV>
                <wp:extent cx="4521200" cy="774700"/>
                <wp:effectExtent l="15875" t="15875" r="15875" b="19050"/>
                <wp:wrapNone/>
                <wp:docPr id="16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21200" cy="774700"/>
                        </a:xfrm>
                        <a:prstGeom prst="roundRect">
                          <a:avLst>
                            <a:gd name="adj" fmla="val 24588"/>
                          </a:avLst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A610F7E" w14:textId="77777777" w:rsidR="00B67674" w:rsidRDefault="00B67674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</w:p>
                        </w:txbxContent>
                      </wps:txbx>
                      <wps:bodyPr rot="0" vert="horz" wrap="square" lIns="101600" tIns="101600" rIns="101600" bIns="1016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06A7485" id="AutoShape 10" o:spid="_x0000_s1038" style="position:absolute;margin-left:359pt;margin-top:53pt;width:356pt;height:61pt;z-index:-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1611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" filled="f" strokeweight="2pt">
                <v:stroke dashstyle="1 1" joinstyle="miter"/>
                <v:textbox inset="8pt,8pt,8pt,8pt">
                  <w:txbxContent>
                    <w:p w14:paraId="4A610F7E" w14:textId="77777777" w:rsidR="00B67674" w:rsidRDefault="00B67674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</w:p>
                  </w:txbxContent>
                </v:textbox>
                <w10:wrap anchorx="page" anchory="page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 wp14:anchorId="1F05040F" wp14:editId="2F2E9C3F">
                <wp:simplePos x="0" y="0"/>
                <wp:positionH relativeFrom="page">
                  <wp:posOffset>546100</wp:posOffset>
                </wp:positionH>
                <wp:positionV relativeFrom="page">
                  <wp:posOffset>838200</wp:posOffset>
                </wp:positionV>
                <wp:extent cx="3543300" cy="635000"/>
                <wp:effectExtent l="3175" t="0" r="0" b="3175"/>
                <wp:wrapNone/>
                <wp:docPr id="15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433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FA0EC7" w14:textId="77777777" w:rsidR="00B67674" w:rsidRDefault="00384CF5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Titanic is like a floating city.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05040F" id="Rectangle 11" o:spid="_x0000_s1039" style="position:absolute;margin-left:43pt;margin-top:66pt;width:279pt;height:50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" filled="f" stroked="f" strokeweight="1pt">
                <v:path arrowok="t"/>
                <v:textbox inset="0,0,0,0">
                  <w:txbxContent>
                    <w:p w14:paraId="1BFA0EC7" w14:textId="77777777" w:rsidR="00B67674" w:rsidRDefault="00384CF5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Titanic is like a floating city. 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1E7982F3" wp14:editId="705BA382">
                <wp:simplePos x="0" y="0"/>
                <wp:positionH relativeFrom="page">
                  <wp:posOffset>4787900</wp:posOffset>
                </wp:positionH>
                <wp:positionV relativeFrom="page">
                  <wp:posOffset>838200</wp:posOffset>
                </wp:positionV>
                <wp:extent cx="4114800" cy="635000"/>
                <wp:effectExtent l="0" t="0" r="3175" b="3175"/>
                <wp:wrapNone/>
                <wp:docPr id="14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148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993C9C" w14:textId="77777777" w:rsidR="00B67674" w:rsidRDefault="00384CF5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Titanic is called the ship of dreams.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7982F3" id="Rectangle 12" o:spid="_x0000_s1040" style="position:absolute;margin-left:377pt;margin-top:66pt;width:324pt;height:50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" filled="f" stroked="f" strokeweight="1pt">
                <v:path arrowok="t"/>
                <v:textbox inset="0,0,0,0">
                  <w:txbxContent>
                    <w:p w14:paraId="18993C9C" w14:textId="77777777" w:rsidR="00B67674" w:rsidRDefault="00384CF5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Titanic is called the ship of dreams. 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36A17367" wp14:editId="3C43B401">
                <wp:simplePos x="0" y="0"/>
                <wp:positionH relativeFrom="page">
                  <wp:posOffset>457200</wp:posOffset>
                </wp:positionH>
                <wp:positionV relativeFrom="page">
                  <wp:posOffset>1854200</wp:posOffset>
                </wp:positionV>
                <wp:extent cx="4114800" cy="635000"/>
                <wp:effectExtent l="0" t="0" r="0" b="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148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9DEF9D" w14:textId="77777777" w:rsidR="00B67674" w:rsidRDefault="00384CF5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Our Captain is Edward John Smith.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A17367" id="Rectangle 13" o:spid="_x0000_s1041" style="position:absolute;margin-left:36pt;margin-top:146pt;width:324pt;height:50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" filled="f" stroked="f" strokeweight="1pt">
                <v:path arrowok="t"/>
                <v:textbox inset="0,0,0,0">
                  <w:txbxContent>
                    <w:p w14:paraId="2C9DEF9D" w14:textId="77777777" w:rsidR="00B67674" w:rsidRDefault="00384CF5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Our Captain is Edward John Smith. 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6AD50910" wp14:editId="0B6B3F6F">
                <wp:simplePos x="0" y="0"/>
                <wp:positionH relativeFrom="page">
                  <wp:posOffset>393700</wp:posOffset>
                </wp:positionH>
                <wp:positionV relativeFrom="page">
                  <wp:posOffset>1676400</wp:posOffset>
                </wp:positionV>
                <wp:extent cx="3898900" cy="723900"/>
                <wp:effectExtent l="12700" t="19050" r="12700" b="19050"/>
                <wp:wrapNone/>
                <wp:docPr id="12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98900" cy="723900"/>
                        </a:xfrm>
                        <a:prstGeom prst="roundRect">
                          <a:avLst>
                            <a:gd name="adj" fmla="val 26315"/>
                          </a:avLst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6CF22ED" w14:textId="77777777" w:rsidR="00B67674" w:rsidRDefault="00B67674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</w:p>
                        </w:txbxContent>
                      </wps:txbx>
                      <wps:bodyPr rot="0" vert="horz" wrap="square" lIns="101600" tIns="101600" rIns="101600" bIns="1016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AD50910" id="AutoShape 14" o:spid="_x0000_s1042" style="position:absolute;margin-left:31pt;margin-top:132pt;width:307pt;height:57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1724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" filled="f" strokeweight="2pt">
                <v:stroke dashstyle="1 1" joinstyle="miter"/>
                <v:textbox inset="8pt,8pt,8pt,8pt">
                  <w:txbxContent>
                    <w:p w14:paraId="16CF22ED" w14:textId="77777777" w:rsidR="00B67674" w:rsidRDefault="00B67674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</w:p>
                  </w:txbxContent>
                </v:textbox>
                <w10:wrap anchorx="page" anchory="page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09C99211" wp14:editId="7878EA7C">
                <wp:simplePos x="0" y="0"/>
                <wp:positionH relativeFrom="page">
                  <wp:posOffset>4584700</wp:posOffset>
                </wp:positionH>
                <wp:positionV relativeFrom="page">
                  <wp:posOffset>1676400</wp:posOffset>
                </wp:positionV>
                <wp:extent cx="5105400" cy="723900"/>
                <wp:effectExtent l="12700" t="19050" r="15875" b="19050"/>
                <wp:wrapNone/>
                <wp:docPr id="11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05400" cy="723900"/>
                        </a:xfrm>
                        <a:prstGeom prst="roundRect">
                          <a:avLst>
                            <a:gd name="adj" fmla="val 26315"/>
                          </a:avLst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0F20A96" w14:textId="77777777" w:rsidR="00B67674" w:rsidRDefault="00B67674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</w:p>
                        </w:txbxContent>
                      </wps:txbx>
                      <wps:bodyPr rot="0" vert="horz" wrap="square" lIns="101600" tIns="101600" rIns="101600" bIns="1016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9C99211" id="AutoShape 15" o:spid="_x0000_s1043" style="position:absolute;margin-left:361pt;margin-top:132pt;width:402pt;height:57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1724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" filled="f" strokeweight="2pt">
                <v:stroke dashstyle="1 1" joinstyle="miter"/>
                <v:textbox inset="8pt,8pt,8pt,8pt">
                  <w:txbxContent>
                    <w:p w14:paraId="30F20A96" w14:textId="77777777" w:rsidR="00B67674" w:rsidRDefault="00B67674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</w:p>
                  </w:txbxContent>
                </v:textbox>
                <w10:wrap anchorx="page" anchory="page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14F55558" wp14:editId="1A209BB9">
                <wp:simplePos x="0" y="0"/>
                <wp:positionH relativeFrom="page">
                  <wp:posOffset>393700</wp:posOffset>
                </wp:positionH>
                <wp:positionV relativeFrom="page">
                  <wp:posOffset>2679700</wp:posOffset>
                </wp:positionV>
                <wp:extent cx="5219700" cy="660400"/>
                <wp:effectExtent l="12700" t="12700" r="15875" b="22225"/>
                <wp:wrapNone/>
                <wp:docPr id="10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19700" cy="660400"/>
                        </a:xfrm>
                        <a:prstGeom prst="roundRect">
                          <a:avLst>
                            <a:gd name="adj" fmla="val 28847"/>
                          </a:avLst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B574A4F" w14:textId="77777777" w:rsidR="00B67674" w:rsidRDefault="00B67674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</w:p>
                        </w:txbxContent>
                      </wps:txbx>
                      <wps:bodyPr rot="0" vert="horz" wrap="square" lIns="101600" tIns="101600" rIns="101600" bIns="1016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4F55558" id="AutoShape 16" o:spid="_x0000_s1044" style="position:absolute;margin-left:31pt;margin-top:211pt;width:411pt;height:5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1890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" filled="f" strokeweight="2pt">
                <v:stroke dashstyle="1 1" joinstyle="miter"/>
                <v:textbox inset="8pt,8pt,8pt,8pt">
                  <w:txbxContent>
                    <w:p w14:paraId="6B574A4F" w14:textId="77777777" w:rsidR="00B67674" w:rsidRDefault="00B67674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</w:p>
                  </w:txbxContent>
                </v:textbox>
                <w10:wrap anchorx="page" anchory="page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22D7C92B" wp14:editId="4DA86EC9">
                <wp:simplePos x="0" y="0"/>
                <wp:positionH relativeFrom="page">
                  <wp:posOffset>4762500</wp:posOffset>
                </wp:positionH>
                <wp:positionV relativeFrom="page">
                  <wp:posOffset>1854200</wp:posOffset>
                </wp:positionV>
                <wp:extent cx="5016500" cy="635000"/>
                <wp:effectExtent l="0" t="0" r="3175" b="0"/>
                <wp:wrapNone/>
                <wp:docPr id="9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65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3BC1D2" w14:textId="77777777" w:rsidR="00B67674" w:rsidRDefault="00384CF5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I think the food is the finest I have tasted!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D7C92B" id="Rectangle 17" o:spid="_x0000_s1045" style="position:absolute;margin-left:375pt;margin-top:146pt;width:395pt;height:50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" filled="f" stroked="f" strokeweight="1pt">
                <v:path arrowok="t"/>
                <v:textbox inset="0,0,0,0">
                  <w:txbxContent>
                    <w:p w14:paraId="063BC1D2" w14:textId="77777777" w:rsidR="00B67674" w:rsidRDefault="00384CF5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I think the food is the finest I have tasted! 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4B4D32F0" wp14:editId="62A41D60">
                <wp:simplePos x="0" y="0"/>
                <wp:positionH relativeFrom="page">
                  <wp:posOffset>520700</wp:posOffset>
                </wp:positionH>
                <wp:positionV relativeFrom="page">
                  <wp:posOffset>2806700</wp:posOffset>
                </wp:positionV>
                <wp:extent cx="6019800" cy="635000"/>
                <wp:effectExtent l="0" t="0" r="3175" b="0"/>
                <wp:wrapNone/>
                <wp:docPr id="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198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0F7FFD" w14:textId="77777777" w:rsidR="00B67674" w:rsidRDefault="00384CF5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She is 269 metres long and  28 metres across.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4D32F0" id="Rectangle 18" o:spid="_x0000_s1046" style="position:absolute;margin-left:41pt;margin-top:221pt;width:474pt;height:50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" filled="f" stroked="f" strokeweight="1pt">
                <v:path arrowok="t"/>
                <v:textbox inset="0,0,0,0">
                  <w:txbxContent>
                    <w:p w14:paraId="080F7FFD" w14:textId="77777777" w:rsidR="00B67674" w:rsidRDefault="00384CF5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She is 269 metres long and  28 metres across.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6BA8037E" wp14:editId="6E10EA46">
                <wp:simplePos x="0" y="0"/>
                <wp:positionH relativeFrom="page">
                  <wp:posOffset>495300</wp:posOffset>
                </wp:positionH>
                <wp:positionV relativeFrom="page">
                  <wp:posOffset>3568700</wp:posOffset>
                </wp:positionV>
                <wp:extent cx="5461000" cy="635000"/>
                <wp:effectExtent l="0" t="0" r="0" b="0"/>
                <wp:wrapNone/>
                <wp:docPr id="7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610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6AA6B6" w14:textId="77777777" w:rsidR="00B67674" w:rsidRDefault="00384CF5">
                            <w:pPr>
                              <w:pStyle w:val="FreeForm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The facilities in my third class cabin </w:t>
                            </w:r>
                          </w:p>
                          <w:p w14:paraId="528A7BBE" w14:textId="77777777" w:rsidR="00B67674" w:rsidRDefault="00384CF5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are excellent!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A8037E" id="Rectangle 19" o:spid="_x0000_s1047" style="position:absolute;margin-left:39pt;margin-top:281pt;width:430pt;height:50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" filled="f" stroked="f" strokeweight="1pt">
                <v:path arrowok="t"/>
                <v:textbox inset="0,0,0,0">
                  <w:txbxContent>
                    <w:p w14:paraId="6C6AA6B6" w14:textId="77777777" w:rsidR="00B67674" w:rsidRDefault="00384CF5">
                      <w:pPr>
                        <w:pStyle w:val="FreeForm"/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The facilities in my third class cabin </w:t>
                      </w:r>
                    </w:p>
                    <w:p w14:paraId="528A7BBE" w14:textId="77777777" w:rsidR="00B67674" w:rsidRDefault="00384CF5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are excellent! 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279ADE9A" wp14:editId="08762176">
                <wp:simplePos x="0" y="0"/>
                <wp:positionH relativeFrom="page">
                  <wp:posOffset>381000</wp:posOffset>
                </wp:positionH>
                <wp:positionV relativeFrom="page">
                  <wp:posOffset>3454400</wp:posOffset>
                </wp:positionV>
                <wp:extent cx="4254500" cy="838200"/>
                <wp:effectExtent l="19050" t="15875" r="12700" b="12700"/>
                <wp:wrapNone/>
                <wp:docPr id="6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4500" cy="838200"/>
                        </a:xfrm>
                        <a:prstGeom prst="roundRect">
                          <a:avLst>
                            <a:gd name="adj" fmla="val 22727"/>
                          </a:avLst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AB36621" w14:textId="77777777" w:rsidR="00B67674" w:rsidRDefault="00B67674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</w:p>
                        </w:txbxContent>
                      </wps:txbx>
                      <wps:bodyPr rot="0" vert="horz" wrap="square" lIns="101600" tIns="101600" rIns="101600" bIns="1016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79ADE9A" id="AutoShape 20" o:spid="_x0000_s1048" style="position:absolute;margin-left:30pt;margin-top:272pt;width:335pt;height:66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1489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" filled="f" strokeweight="2pt">
                <v:stroke dashstyle="1 1" joinstyle="miter"/>
                <v:textbox inset="8pt,8pt,8pt,8pt">
                  <w:txbxContent>
                    <w:p w14:paraId="4AB36621" w14:textId="77777777" w:rsidR="00B67674" w:rsidRDefault="00B67674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</w:p>
                  </w:txbxContent>
                </v:textbox>
                <w10:wrap anchorx="page" anchory="page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896" behindDoc="1" locked="0" layoutInCell="1" allowOverlap="1" wp14:anchorId="7B5A8E16" wp14:editId="225971C8">
                <wp:simplePos x="0" y="0"/>
                <wp:positionH relativeFrom="page">
                  <wp:posOffset>292100</wp:posOffset>
                </wp:positionH>
                <wp:positionV relativeFrom="page">
                  <wp:posOffset>4457700</wp:posOffset>
                </wp:positionV>
                <wp:extent cx="5308600" cy="901700"/>
                <wp:effectExtent l="15875" t="19050" r="19050" b="12700"/>
                <wp:wrapNone/>
                <wp:docPr id="5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08600" cy="901700"/>
                        </a:xfrm>
                        <a:prstGeom prst="roundRect">
                          <a:avLst>
                            <a:gd name="adj" fmla="val 21125"/>
                          </a:avLst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01747F4" w14:textId="77777777" w:rsidR="00B67674" w:rsidRDefault="00B67674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</w:p>
                        </w:txbxContent>
                      </wps:txbx>
                      <wps:bodyPr rot="0" vert="horz" wrap="square" lIns="101600" tIns="101600" rIns="101600" bIns="1016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B5A8E16" id="AutoShape 23" o:spid="_x0000_s1049" style="position:absolute;margin-left:23pt;margin-top:351pt;width:418pt;height:71p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1384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" filled="f" strokeweight="2pt">
                <v:stroke dashstyle="1 1" joinstyle="miter"/>
                <v:textbox inset="8pt,8pt,8pt,8pt">
                  <w:txbxContent>
                    <w:p w14:paraId="101747F4" w14:textId="77777777" w:rsidR="00B67674" w:rsidRDefault="00B67674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</w:p>
                  </w:txbxContent>
                </v:textbox>
                <w10:wrap anchorx="page" anchory="page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920" behindDoc="1" locked="0" layoutInCell="1" allowOverlap="1" wp14:anchorId="5C09E185" wp14:editId="76991104">
                <wp:simplePos x="0" y="0"/>
                <wp:positionH relativeFrom="page">
                  <wp:posOffset>381000</wp:posOffset>
                </wp:positionH>
                <wp:positionV relativeFrom="page">
                  <wp:posOffset>4572000</wp:posOffset>
                </wp:positionV>
                <wp:extent cx="5765800" cy="977900"/>
                <wp:effectExtent l="0" t="0" r="0" b="3175"/>
                <wp:wrapNone/>
                <wp:docPr id="4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65800" cy="977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63AF97" w14:textId="77777777" w:rsidR="00B67674" w:rsidRDefault="00384CF5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Four days into the crossing, at 23:40 on 14 April 1912, we struck an iceberg.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09E185" id="Rectangle 24" o:spid="_x0000_s1050" style="position:absolute;margin-left:30pt;margin-top:5in;width:454pt;height:77pt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" filled="f" stroked="f" strokeweight="1pt">
                <v:path arrowok="t"/>
                <v:textbox inset="0,0,0,0">
                  <w:txbxContent>
                    <w:p w14:paraId="1263AF97" w14:textId="77777777" w:rsidR="00B67674" w:rsidRDefault="00384CF5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Four days into the crossing, at 23:40 on 14 April 1912, we struck an iceberg.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944" behindDoc="1" locked="0" layoutInCell="1" allowOverlap="1" wp14:anchorId="021D8B27" wp14:editId="297CCB9A">
                <wp:simplePos x="0" y="0"/>
                <wp:positionH relativeFrom="page">
                  <wp:posOffset>5905500</wp:posOffset>
                </wp:positionH>
                <wp:positionV relativeFrom="page">
                  <wp:posOffset>4470400</wp:posOffset>
                </wp:positionV>
                <wp:extent cx="3327400" cy="596900"/>
                <wp:effectExtent l="19050" t="12700" r="15875" b="19050"/>
                <wp:wrapNone/>
                <wp:docPr id="3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27400" cy="596900"/>
                        </a:xfrm>
                        <a:prstGeom prst="roundRect">
                          <a:avLst>
                            <a:gd name="adj" fmla="val 31917"/>
                          </a:avLst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EDA0DA3" w14:textId="77777777" w:rsidR="00B67674" w:rsidRDefault="00B67674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</w:p>
                        </w:txbxContent>
                      </wps:txbx>
                      <wps:bodyPr rot="0" vert="horz" wrap="square" lIns="101600" tIns="101600" rIns="101600" bIns="1016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21D8B27" id="AutoShape 25" o:spid="_x0000_s1051" style="position:absolute;margin-left:465pt;margin-top:352pt;width:262pt;height:47pt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091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" filled="f" strokeweight="2pt">
                <v:stroke dashstyle="1 1" joinstyle="miter"/>
                <v:textbox inset="8pt,8pt,8pt,8pt">
                  <w:txbxContent>
                    <w:p w14:paraId="0EDA0DA3" w14:textId="77777777" w:rsidR="00B67674" w:rsidRDefault="00B67674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</w:p>
                  </w:txbxContent>
                </v:textbox>
                <w10:wrap anchorx="page" anchory="page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7968" behindDoc="1" locked="0" layoutInCell="1" allowOverlap="1" wp14:anchorId="427016DB" wp14:editId="2862FB48">
                <wp:simplePos x="0" y="0"/>
                <wp:positionH relativeFrom="page">
                  <wp:posOffset>6286500</wp:posOffset>
                </wp:positionH>
                <wp:positionV relativeFrom="page">
                  <wp:posOffset>4572000</wp:posOffset>
                </wp:positionV>
                <wp:extent cx="2565400" cy="406400"/>
                <wp:effectExtent l="0" t="0" r="0" b="3175"/>
                <wp:wrapNone/>
                <wp:docPr id="2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65400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8EB564" w14:textId="77777777" w:rsidR="00B67674" w:rsidRDefault="00384CF5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This ship is unsinkable!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7016DB" id="Rectangle 26" o:spid="_x0000_s1052" style="position:absolute;margin-left:495pt;margin-top:5in;width:202pt;height:32pt;z-index:-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" filled="f" stroked="f" strokeweight="1pt">
                <v:path arrowok="t"/>
                <v:textbox inset="0,0,0,0">
                  <w:txbxContent>
                    <w:p w14:paraId="3E8EB564" w14:textId="77777777" w:rsidR="00B67674" w:rsidRDefault="00384CF5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This ship is unsinkable!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8992" behindDoc="1" locked="0" layoutInCell="1" allowOverlap="1" wp14:anchorId="6129B889" wp14:editId="049C74C5">
                <wp:simplePos x="0" y="0"/>
                <wp:positionH relativeFrom="page">
                  <wp:posOffset>533400</wp:posOffset>
                </wp:positionH>
                <wp:positionV relativeFrom="page">
                  <wp:posOffset>5651500</wp:posOffset>
                </wp:positionV>
                <wp:extent cx="6388100" cy="977900"/>
                <wp:effectExtent l="0" t="3175" r="3175" b="0"/>
                <wp:wrapNone/>
                <wp:docPr id="1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88100" cy="977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C38772" w14:textId="77777777" w:rsidR="00B67674" w:rsidRDefault="00384CF5">
                            <w:pPr>
                              <w:pStyle w:val="FreeForm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There isn’t another liner afloat that compares to Titanic</w:t>
                            </w:r>
                          </w:p>
                          <w:p w14:paraId="303008DE" w14:textId="77777777" w:rsidR="00B67674" w:rsidRDefault="00384CF5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for beauty and craftsmanship.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29B889" id="Rectangle 27" o:spid="_x0000_s1053" style="position:absolute;margin-left:42pt;margin-top:445pt;width:503pt;height:77pt;z-index:-2516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" filled="f" stroked="f" strokeweight="1pt">
                <v:path arrowok="t"/>
                <v:textbox inset="0,0,0,0">
                  <w:txbxContent>
                    <w:p w14:paraId="68C38772" w14:textId="77777777" w:rsidR="00B67674" w:rsidRDefault="00384CF5">
                      <w:pPr>
                        <w:pStyle w:val="FreeForm"/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There isn’t another liner afloat that compares to Titanic</w:t>
                      </w:r>
                    </w:p>
                    <w:p w14:paraId="303008DE" w14:textId="77777777" w:rsidR="00B67674" w:rsidRDefault="00384CF5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for beauty and craftsmanship.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sectPr w:rsidR="00B67674">
      <w:pgSz w:w="16838" w:h="11906" w:orient="landscape"/>
      <w:pgMar w:top="1134" w:right="1134" w:bottom="1134" w:left="1134" w:header="850" w:footer="85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4E"/>
    <w:family w:val="auto"/>
    <w:pitch w:val="variable"/>
    <w:sig w:usb0="E00002FF" w:usb1="7AC7FFFF" w:usb2="00000012" w:usb3="00000000" w:csb0="0002000D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bordersDoNotSurroundHeader/>
  <w:bordersDoNotSurroundFooter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defaultTabStop w:val="720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246"/>
    <w:rsid w:val="00384CF5"/>
    <w:rsid w:val="008C6246"/>
    <w:rsid w:val="009267FD"/>
    <w:rsid w:val="00B67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6"/>
    <o:shapelayout v:ext="edit">
      <o:idmap v:ext="edit" data="1"/>
    </o:shapelayout>
  </w:shapeDefaults>
  <w:doNotEmbedSmartTags/>
  <w:decimalSymbol w:val="."/>
  <w:listSeparator w:val=","/>
  <w14:docId w14:val="730BE202"/>
  <w14:defaultImageDpi w14:val="300"/>
  <w15:docId w15:val="{3F93C886-620C-4BED-8CD7-977332600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 w:semiHidden="1" w:unhideWhenUs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/>
    <w:lsdException w:name="List Number 3" w:locked="1" w:semiHidden="1" w:unhideWhenUsed="1"/>
    <w:lsdException w:name="List Number 4" w:locked="1" w:semiHidden="1" w:unhideWhenUsed="1"/>
    <w:lsdException w:name="List Number 5" w:lock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qFormat="1"/>
    <w:lsdException w:name="Emphasis" w:locked="1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1"/>
    <w:lsdException w:name="Plain Table 2" w:locked="1"/>
    <w:lsdException w:name="Plain Table 3" w:locked="1"/>
    <w:lsdException w:name="Plain Table 4" w:locked="1"/>
    <w:lsdException w:name="Plain Table 5" w:locked="1"/>
    <w:lsdException w:name="Grid Table Light" w:locked="1"/>
    <w:lsdException w:name="Grid Table 1 Light" w:locked="1"/>
    <w:lsdException w:name="Grid Table 2" w:locked="1"/>
    <w:lsdException w:name="Grid Table 3" w:lock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pPr>
      <w:outlineLvl w:val="0"/>
    </w:pPr>
    <w:rPr>
      <w:rFonts w:ascii="Helvetica" w:eastAsia="ヒラギノ角ゴ Pro W3" w:hAnsi="Helvetica"/>
      <w:color w:val="000000"/>
      <w:sz w:val="24"/>
      <w:lang w:val="en-US"/>
    </w:rPr>
  </w:style>
  <w:style w:type="paragraph" w:customStyle="1" w:styleId="FreeForm">
    <w:name w:val="Free Form"/>
    <w:autoRedefine/>
    <w:pPr>
      <w:outlineLvl w:val="0"/>
    </w:pPr>
    <w:rPr>
      <w:rFonts w:ascii="Helvetica" w:eastAsia="ヒラギノ角ゴ Pro W3" w:hAnsi="Helvetica"/>
      <w:color w:val="000000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1F7FAD1F</Template>
  <TotalTime>1</TotalTime>
  <Pages>2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cp:lastModifiedBy>G McDougall</cp:lastModifiedBy>
  <cp:revision>2</cp:revision>
  <cp:lastPrinted>2018-04-27T15:25:00Z</cp:lastPrinted>
  <dcterms:created xsi:type="dcterms:W3CDTF">2020-05-11T12:08:00Z</dcterms:created>
  <dcterms:modified xsi:type="dcterms:W3CDTF">2020-05-11T12:08:00Z</dcterms:modified>
</cp:coreProperties>
</file>