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Default="00511CA8">
      <w:hyperlink r:id="rId4" w:history="1">
        <w:r w:rsidRPr="00FC1D3A">
          <w:rPr>
            <w:rStyle w:val="Hyperlink"/>
          </w:rPr>
          <w:t>https://www.bbc.co.uk/bitesize/articles/zk3tpg8</w:t>
        </w:r>
      </w:hyperlink>
    </w:p>
    <w:p w:rsidR="00511CA8" w:rsidRDefault="00511CA8">
      <w:r>
        <w:t>BBC Daily lessons - recount writing</w:t>
      </w:r>
    </w:p>
    <w:p w:rsidR="00511CA8" w:rsidRDefault="00511CA8"/>
    <w:p w:rsidR="00511CA8" w:rsidRDefault="00511CA8">
      <w:hyperlink r:id="rId5" w:history="1">
        <w:r w:rsidRPr="00FC1D3A">
          <w:rPr>
            <w:rStyle w:val="Hyperlink"/>
          </w:rPr>
          <w:t>https://www.bbc.co.uk/bitesize/topics/z2yycdm/articles/z2gk9qt</w:t>
        </w:r>
      </w:hyperlink>
    </w:p>
    <w:p w:rsidR="00511CA8" w:rsidRDefault="00511CA8">
      <w:r>
        <w:t>BBC Daily lessons – What are the features of a newspaper report?</w:t>
      </w:r>
    </w:p>
    <w:p w:rsidR="00511CA8" w:rsidRDefault="00511CA8"/>
    <w:p w:rsidR="00511CA8" w:rsidRDefault="00A32E1C">
      <w:hyperlink r:id="rId6" w:history="1">
        <w:r w:rsidRPr="00FC1D3A">
          <w:rPr>
            <w:rStyle w:val="Hyperlink"/>
          </w:rPr>
          <w:t>https://www.bbc.co.uk/bitesize/topics/zrd9bdm/articles/z3wgqhv</w:t>
        </w:r>
      </w:hyperlink>
    </w:p>
    <w:p w:rsidR="00A32E1C" w:rsidRDefault="00A32E1C">
      <w:r>
        <w:t>BBC Daily lessons – What are facts and opinions?</w:t>
      </w:r>
    </w:p>
    <w:p w:rsidR="00A32E1C" w:rsidRDefault="00A32E1C"/>
    <w:p w:rsidR="00A32E1C" w:rsidRDefault="00A32E1C">
      <w:hyperlink r:id="rId7" w:history="1">
        <w:r w:rsidRPr="00FC1D3A">
          <w:rPr>
            <w:rStyle w:val="Hyperlink"/>
          </w:rPr>
          <w:t>https://www.bbc.co.uk/bitesize/topics/zxvv4wx/articles/ztx8pbk</w:t>
        </w:r>
      </w:hyperlink>
    </w:p>
    <w:p w:rsidR="00A32E1C" w:rsidRDefault="00A32E1C">
      <w:r>
        <w:t>BBC Daily lessons – What is a debate?</w:t>
      </w:r>
    </w:p>
    <w:p w:rsidR="00A32E1C" w:rsidRDefault="00A32E1C"/>
    <w:p w:rsidR="00A32E1C" w:rsidRDefault="00A32E1C">
      <w:hyperlink r:id="rId8" w:history="1">
        <w:r w:rsidRPr="00FC1D3A">
          <w:rPr>
            <w:rStyle w:val="Hyperlink"/>
          </w:rPr>
          <w:t>https://www.bbc.co.uk/bitesize/topics/z4j8rj6/articles/zqmyw6f</w:t>
        </w:r>
      </w:hyperlink>
    </w:p>
    <w:p w:rsidR="00A32E1C" w:rsidRDefault="00A32E1C">
      <w:r>
        <w:t>BBC Daily lessons – What is inference?</w:t>
      </w:r>
    </w:p>
    <w:p w:rsidR="00A32E1C" w:rsidRDefault="00A32E1C"/>
    <w:p w:rsidR="00A32E1C" w:rsidRDefault="00A32E1C">
      <w:bookmarkStart w:id="0" w:name="_GoBack"/>
      <w:bookmarkEnd w:id="0"/>
    </w:p>
    <w:sectPr w:rsidR="00A32E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CA8"/>
    <w:rsid w:val="00176CEF"/>
    <w:rsid w:val="00511CA8"/>
    <w:rsid w:val="0083544E"/>
    <w:rsid w:val="00A32E1C"/>
    <w:rsid w:val="00AD6428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ABD8"/>
  <w15:chartTrackingRefBased/>
  <w15:docId w15:val="{70311023-B57C-4EA7-903A-0374800D3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1C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4j8rj6/articles/zqmyw6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topics/zxvv4wx/articles/ztx8pb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rd9bdm/articles/z3wgqhv" TargetMode="External"/><Relationship Id="rId5" Type="http://schemas.openxmlformats.org/officeDocument/2006/relationships/hyperlink" Target="https://www.bbc.co.uk/bitesize/topics/z2yycdm/articles/z2gk9qt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bc.co.uk/bitesize/articles/zk3tpg8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B0C44C</Template>
  <TotalTime>54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2</cp:revision>
  <dcterms:created xsi:type="dcterms:W3CDTF">2020-05-15T15:24:00Z</dcterms:created>
  <dcterms:modified xsi:type="dcterms:W3CDTF">2020-05-15T17:31:00Z</dcterms:modified>
</cp:coreProperties>
</file>