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94A" w:rsidRDefault="007D694A">
      <w:pPr>
        <w:rPr>
          <w:rFonts w:ascii="Brush Script MT" w:hAnsi="Brush Script MT"/>
          <w:sz w:val="52"/>
          <w:szCs w:val="52"/>
        </w:rPr>
      </w:pPr>
      <w:r w:rsidRPr="007D694A">
        <w:rPr>
          <w:rFonts w:ascii="Brush Script MT" w:hAnsi="Brush Script MT"/>
          <w:sz w:val="52"/>
          <w:szCs w:val="52"/>
        </w:rPr>
        <w:t xml:space="preserve">Watch the video </w:t>
      </w:r>
    </w:p>
    <w:p w:rsidR="007D694A" w:rsidRDefault="007D694A">
      <w:pPr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“</w:t>
      </w:r>
      <w:r w:rsidRPr="007D694A">
        <w:rPr>
          <w:rFonts w:ascii="Brush Script MT" w:hAnsi="Brush Script MT"/>
          <w:sz w:val="52"/>
          <w:szCs w:val="52"/>
        </w:rPr>
        <w:t xml:space="preserve">Why do we lose control of our emotions?” </w:t>
      </w:r>
    </w:p>
    <w:p w:rsidR="00DF3AEC" w:rsidRDefault="007D694A">
      <w:pPr>
        <w:rPr>
          <w:rFonts w:ascii="Brush Script MT" w:hAnsi="Brush Script MT"/>
          <w:sz w:val="52"/>
          <w:szCs w:val="52"/>
        </w:rPr>
      </w:pPr>
      <w:r w:rsidRPr="007D694A">
        <w:rPr>
          <w:rFonts w:ascii="Brush Script MT" w:hAnsi="Brush Script MT"/>
          <w:sz w:val="52"/>
          <w:szCs w:val="52"/>
        </w:rPr>
        <w:t>in the Activity, Health and Well-being section of the website.</w:t>
      </w:r>
    </w:p>
    <w:p w:rsidR="007D694A" w:rsidRDefault="007D694A">
      <w:pPr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Then complete the activity.</w:t>
      </w:r>
    </w:p>
    <w:p w:rsidR="007D694A" w:rsidRDefault="007D694A">
      <w:pPr>
        <w:rPr>
          <w:rFonts w:ascii="Brush Script MT" w:hAnsi="Brush Script MT"/>
          <w:sz w:val="52"/>
          <w:szCs w:val="52"/>
        </w:rPr>
      </w:pPr>
    </w:p>
    <w:p w:rsidR="007D694A" w:rsidRDefault="007D694A" w:rsidP="007D694A">
      <w:pPr>
        <w:pStyle w:val="ListParagraph"/>
        <w:numPr>
          <w:ilvl w:val="0"/>
          <w:numId w:val="1"/>
        </w:numPr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Draw a picture of your face showing how you are feeling today. Does this reflect how you usually feel when you are working from home?</w:t>
      </w:r>
    </w:p>
    <w:p w:rsidR="007D694A" w:rsidRDefault="007D694A" w:rsidP="007D694A">
      <w:pPr>
        <w:pStyle w:val="ListParagraph"/>
        <w:numPr>
          <w:ilvl w:val="0"/>
          <w:numId w:val="1"/>
        </w:numPr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Draw a picture of what you would like to be doing if more of the Covid-19 restrictions were reduced.</w:t>
      </w:r>
    </w:p>
    <w:p w:rsidR="007D694A" w:rsidRDefault="007D694A" w:rsidP="007D694A">
      <w:pPr>
        <w:pStyle w:val="ListParagraph"/>
        <w:numPr>
          <w:ilvl w:val="0"/>
          <w:numId w:val="1"/>
        </w:numPr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Now look at your picture and work out how you can do part of that within the limits of your house or property outside space.</w:t>
      </w:r>
    </w:p>
    <w:p w:rsidR="007D694A" w:rsidRDefault="007D694A" w:rsidP="007D694A">
      <w:pPr>
        <w:pStyle w:val="ListParagraph"/>
        <w:ind w:left="1080"/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Explain what you can do using pictures or in words.</w:t>
      </w:r>
    </w:p>
    <w:p w:rsidR="007D694A" w:rsidRPr="007D694A" w:rsidRDefault="007D694A" w:rsidP="007D694A">
      <w:pPr>
        <w:pStyle w:val="ListParagraph"/>
        <w:numPr>
          <w:ilvl w:val="0"/>
          <w:numId w:val="1"/>
        </w:numPr>
        <w:rPr>
          <w:rFonts w:ascii="Brush Script MT" w:hAnsi="Brush Script MT"/>
          <w:sz w:val="52"/>
          <w:szCs w:val="52"/>
        </w:rPr>
      </w:pPr>
      <w:r>
        <w:rPr>
          <w:rFonts w:ascii="Brush Script MT" w:hAnsi="Brush Script MT"/>
          <w:sz w:val="52"/>
          <w:szCs w:val="52"/>
        </w:rPr>
        <w:t>Send the pictures and the explanation to your teacher.</w:t>
      </w:r>
      <w:bookmarkStart w:id="0" w:name="_GoBack"/>
      <w:bookmarkEnd w:id="0"/>
    </w:p>
    <w:p w:rsidR="007D694A" w:rsidRDefault="007D694A"/>
    <w:p w:rsidR="007D694A" w:rsidRDefault="007D694A"/>
    <w:sectPr w:rsidR="007D6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867EE"/>
    <w:multiLevelType w:val="hybridMultilevel"/>
    <w:tmpl w:val="AA621C0A"/>
    <w:lvl w:ilvl="0" w:tplc="63866E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94A"/>
    <w:rsid w:val="00176CEF"/>
    <w:rsid w:val="007D694A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51EA"/>
  <w15:chartTrackingRefBased/>
  <w15:docId w15:val="{457EBD12-7F56-4E0C-B5FD-C64C3F661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96D13AD2</Template>
  <TotalTime>19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2020-05-26T09:46:00Z</dcterms:created>
  <dcterms:modified xsi:type="dcterms:W3CDTF">2020-05-26T10:17:00Z</dcterms:modified>
</cp:coreProperties>
</file>