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Default="00BB770E" w:rsidP="00BB770E">
      <w:pPr>
        <w:jc w:val="center"/>
        <w:rPr>
          <w:sz w:val="40"/>
          <w:szCs w:val="40"/>
        </w:rPr>
      </w:pPr>
      <w:r w:rsidRPr="00BB770E">
        <w:rPr>
          <w:sz w:val="40"/>
          <w:szCs w:val="40"/>
        </w:rPr>
        <w:t>Newspaper labels answers</w:t>
      </w:r>
    </w:p>
    <w:p w:rsidR="00BB770E" w:rsidRDefault="00BB770E" w:rsidP="00BB770E">
      <w:pPr>
        <w:rPr>
          <w:sz w:val="40"/>
          <w:szCs w:val="40"/>
        </w:rPr>
      </w:pPr>
    </w:p>
    <w:p w:rsidR="00BB770E" w:rsidRDefault="00BB770E" w:rsidP="00BB770E">
      <w:pPr>
        <w:rPr>
          <w:sz w:val="40"/>
          <w:szCs w:val="40"/>
        </w:rPr>
      </w:pPr>
      <w:r>
        <w:rPr>
          <w:sz w:val="40"/>
          <w:szCs w:val="40"/>
        </w:rPr>
        <w:t>Headline</w:t>
      </w:r>
    </w:p>
    <w:p w:rsidR="00BB770E" w:rsidRDefault="00BB770E" w:rsidP="00BB770E">
      <w:pPr>
        <w:rPr>
          <w:sz w:val="40"/>
          <w:szCs w:val="40"/>
        </w:rPr>
      </w:pPr>
    </w:p>
    <w:p w:rsidR="00BB770E" w:rsidRDefault="00BB770E" w:rsidP="00BB770E">
      <w:pPr>
        <w:rPr>
          <w:sz w:val="40"/>
          <w:szCs w:val="40"/>
        </w:rPr>
      </w:pPr>
      <w:r>
        <w:rPr>
          <w:sz w:val="40"/>
          <w:szCs w:val="40"/>
        </w:rPr>
        <w:t>Sentence to introduce</w:t>
      </w:r>
      <w:r w:rsidR="00FA1B71">
        <w:rPr>
          <w:sz w:val="40"/>
          <w:szCs w:val="40"/>
        </w:rPr>
        <w:t xml:space="preserve"> the story</w:t>
      </w:r>
    </w:p>
    <w:p w:rsidR="00BB770E" w:rsidRDefault="00FA1B71" w:rsidP="00BB770E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   Photograph</w:t>
      </w:r>
    </w:p>
    <w:p w:rsidR="00FA1B71" w:rsidRDefault="00FA1B71" w:rsidP="00BB770E">
      <w:pPr>
        <w:rPr>
          <w:sz w:val="40"/>
          <w:szCs w:val="40"/>
        </w:rPr>
      </w:pPr>
    </w:p>
    <w:p w:rsidR="00FA1B71" w:rsidRDefault="00FA1B71" w:rsidP="00BB770E">
      <w:pPr>
        <w:rPr>
          <w:sz w:val="40"/>
          <w:szCs w:val="40"/>
        </w:rPr>
      </w:pPr>
      <w:r>
        <w:rPr>
          <w:sz w:val="40"/>
          <w:szCs w:val="40"/>
        </w:rPr>
        <w:t xml:space="preserve">Paragraph to explain the </w:t>
      </w:r>
    </w:p>
    <w:p w:rsidR="00FA1B71" w:rsidRDefault="00FA1B71" w:rsidP="00BB770E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story in more detail</w:t>
      </w:r>
    </w:p>
    <w:p w:rsidR="00FA1B71" w:rsidRDefault="00FA1B71" w:rsidP="00BB770E">
      <w:pPr>
        <w:rPr>
          <w:sz w:val="40"/>
          <w:szCs w:val="40"/>
        </w:rPr>
      </w:pPr>
    </w:p>
    <w:p w:rsidR="00FA1B71" w:rsidRDefault="00FA1B71" w:rsidP="00BB770E">
      <w:pPr>
        <w:rPr>
          <w:sz w:val="40"/>
          <w:szCs w:val="40"/>
        </w:rPr>
      </w:pPr>
      <w:r>
        <w:rPr>
          <w:sz w:val="40"/>
          <w:szCs w:val="40"/>
        </w:rPr>
        <w:t>Simple description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FA1B71" w:rsidRDefault="00FA1B71" w:rsidP="00BB770E">
      <w:pPr>
        <w:rPr>
          <w:sz w:val="40"/>
          <w:szCs w:val="40"/>
        </w:rPr>
      </w:pPr>
    </w:p>
    <w:p w:rsidR="00FA1B71" w:rsidRDefault="00FA1B71" w:rsidP="00BB770E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Direct speech</w:t>
      </w:r>
    </w:p>
    <w:p w:rsidR="00FA1B71" w:rsidRDefault="00FA1B71" w:rsidP="00BB770E">
      <w:pPr>
        <w:rPr>
          <w:sz w:val="40"/>
          <w:szCs w:val="40"/>
        </w:rPr>
      </w:pPr>
      <w:r>
        <w:rPr>
          <w:sz w:val="40"/>
          <w:szCs w:val="40"/>
        </w:rPr>
        <w:t>Subheading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FA1B71" w:rsidRDefault="00FA1B71" w:rsidP="00FA1B71">
      <w:pPr>
        <w:ind w:left="4320" w:firstLine="720"/>
        <w:rPr>
          <w:sz w:val="40"/>
          <w:szCs w:val="40"/>
        </w:rPr>
      </w:pPr>
      <w:r>
        <w:rPr>
          <w:sz w:val="40"/>
          <w:szCs w:val="40"/>
        </w:rPr>
        <w:t>Reported speech</w:t>
      </w:r>
    </w:p>
    <w:p w:rsidR="00FA1B71" w:rsidRPr="00BB770E" w:rsidRDefault="00FA1B71" w:rsidP="00BB770E">
      <w:pPr>
        <w:rPr>
          <w:sz w:val="40"/>
          <w:szCs w:val="40"/>
        </w:rPr>
      </w:pPr>
    </w:p>
    <w:sectPr w:rsidR="00FA1B71" w:rsidRPr="00BB77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70E"/>
    <w:rsid w:val="00176CEF"/>
    <w:rsid w:val="00BB770E"/>
    <w:rsid w:val="00CA357A"/>
    <w:rsid w:val="00FA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DB2F6"/>
  <w15:chartTrackingRefBased/>
  <w15:docId w15:val="{25C6345F-B662-41B9-9DFA-206648429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96D13AD2</Template>
  <TotalTime>6</TotalTime>
  <Pages>1</Pages>
  <Words>34</Words>
  <Characters>197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2020-05-26T13:10:00Z</dcterms:created>
  <dcterms:modified xsi:type="dcterms:W3CDTF">2020-05-26T13:10:00Z</dcterms:modified>
</cp:coreProperties>
</file>