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91F" w:rsidRDefault="003F7438">
      <w:pPr>
        <w:rPr>
          <w:rFonts w:ascii="Comic Sans MS" w:hAnsi="Comic Sans MS"/>
          <w:u w:val="single"/>
        </w:rPr>
      </w:pPr>
      <w:r w:rsidRPr="003F7438">
        <w:rPr>
          <w:rFonts w:ascii="Comic Sans MS" w:hAnsi="Comic Sans MS"/>
          <w:u w:val="single"/>
        </w:rPr>
        <w:t>Recount Writing Guide</w:t>
      </w:r>
    </w:p>
    <w:p w:rsidR="003F7438" w:rsidRDefault="003F7438">
      <w:pPr>
        <w:rPr>
          <w:rFonts w:ascii="Comic Sans MS" w:hAnsi="Comic Sans MS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48"/>
      </w:tblGrid>
      <w:tr w:rsidR="003F7438" w:rsidRPr="003F7438" w:rsidTr="0018555D">
        <w:trPr>
          <w:trHeight w:val="352"/>
        </w:trPr>
        <w:tc>
          <w:tcPr>
            <w:tcW w:w="1838" w:type="dxa"/>
          </w:tcPr>
          <w:p w:rsidR="003F7438" w:rsidRPr="003F7438" w:rsidRDefault="003F7438">
            <w:pPr>
              <w:rPr>
                <w:rFonts w:ascii="Comic Sans MS" w:hAnsi="Comic Sans MS"/>
              </w:rPr>
            </w:pPr>
            <w:r w:rsidRPr="003F7438">
              <w:rPr>
                <w:rFonts w:ascii="Comic Sans MS" w:hAnsi="Comic Sans MS"/>
              </w:rPr>
              <w:t xml:space="preserve">Day </w:t>
            </w:r>
          </w:p>
        </w:tc>
        <w:tc>
          <w:tcPr>
            <w:tcW w:w="7148" w:type="dxa"/>
          </w:tcPr>
          <w:p w:rsidR="003F7438" w:rsidRPr="003F7438" w:rsidRDefault="003F7438">
            <w:pPr>
              <w:rPr>
                <w:rFonts w:ascii="Comic Sans MS" w:hAnsi="Comic Sans MS"/>
              </w:rPr>
            </w:pPr>
            <w:r w:rsidRPr="003F7438">
              <w:rPr>
                <w:rFonts w:ascii="Comic Sans MS" w:hAnsi="Comic Sans MS"/>
              </w:rPr>
              <w:t>Resources</w:t>
            </w:r>
          </w:p>
        </w:tc>
      </w:tr>
      <w:tr w:rsidR="003F7438" w:rsidRPr="003F7438" w:rsidTr="0018555D">
        <w:trPr>
          <w:trHeight w:val="1328"/>
        </w:trPr>
        <w:tc>
          <w:tcPr>
            <w:tcW w:w="1838" w:type="dxa"/>
          </w:tcPr>
          <w:p w:rsidR="003F7438" w:rsidRDefault="003F743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  <w:p w:rsidR="0018555D" w:rsidRDefault="0018555D">
            <w:pPr>
              <w:rPr>
                <w:rFonts w:ascii="Comic Sans MS" w:hAnsi="Comic Sans MS"/>
              </w:rPr>
            </w:pPr>
          </w:p>
          <w:p w:rsidR="0018555D" w:rsidRDefault="0018555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LI: To identify the features of Recount Writing </w:t>
            </w:r>
          </w:p>
          <w:p w:rsidR="0018555D" w:rsidRPr="003F7438" w:rsidRDefault="0018555D">
            <w:pPr>
              <w:rPr>
                <w:rFonts w:ascii="Comic Sans MS" w:hAnsi="Comic Sans MS"/>
              </w:rPr>
            </w:pPr>
          </w:p>
        </w:tc>
        <w:tc>
          <w:tcPr>
            <w:tcW w:w="7148" w:type="dxa"/>
          </w:tcPr>
          <w:p w:rsidR="003F7438" w:rsidRDefault="003F7438" w:rsidP="001855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Watch and read BBC Bitesize – How to Write a Recount </w:t>
            </w:r>
          </w:p>
          <w:p w:rsidR="00AD739F" w:rsidRDefault="00AD739F" w:rsidP="001855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Recount Writing – PowerPoint 1</w:t>
            </w:r>
          </w:p>
          <w:p w:rsidR="0018555D" w:rsidRDefault="0018555D" w:rsidP="001855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2674EC">
              <w:rPr>
                <w:rFonts w:ascii="Comic Sans MS" w:hAnsi="Comic Sans MS"/>
              </w:rPr>
              <w:t xml:space="preserve">Begin to plan your </w:t>
            </w:r>
            <w:r>
              <w:rPr>
                <w:rFonts w:ascii="Comic Sans MS" w:hAnsi="Comic Sans MS"/>
              </w:rPr>
              <w:t>Diary Entry</w:t>
            </w:r>
            <w:r w:rsidRPr="002674EC">
              <w:rPr>
                <w:rFonts w:ascii="Comic Sans MS" w:hAnsi="Comic Sans MS"/>
              </w:rPr>
              <w:t xml:space="preserve"> using the Recount Planner Page (Use Recount Word Mat, Tips for Excellent Recount Writing and Recount Example 1 if you need help)</w:t>
            </w:r>
            <w:r>
              <w:rPr>
                <w:rFonts w:ascii="Comic Sans MS" w:hAnsi="Comic Sans MS"/>
              </w:rPr>
              <w:t xml:space="preserve">. </w:t>
            </w:r>
          </w:p>
          <w:p w:rsidR="00197055" w:rsidRPr="00AD739F" w:rsidRDefault="00197055" w:rsidP="00197055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3F7438" w:rsidRPr="003F7438" w:rsidTr="0018555D">
        <w:trPr>
          <w:trHeight w:val="1328"/>
        </w:trPr>
        <w:tc>
          <w:tcPr>
            <w:tcW w:w="1838" w:type="dxa"/>
          </w:tcPr>
          <w:p w:rsidR="003F7438" w:rsidRDefault="003F743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  <w:p w:rsidR="00383B82" w:rsidRDefault="00383B82">
            <w:pPr>
              <w:rPr>
                <w:rFonts w:ascii="Comic Sans MS" w:hAnsi="Comic Sans MS"/>
              </w:rPr>
            </w:pPr>
          </w:p>
          <w:p w:rsidR="00383B82" w:rsidRDefault="00383B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LI: To use the features of recount writing to write a diary entry </w:t>
            </w:r>
          </w:p>
          <w:p w:rsidR="00383B82" w:rsidRPr="003F7438" w:rsidRDefault="00383B82">
            <w:pPr>
              <w:rPr>
                <w:rFonts w:ascii="Comic Sans MS" w:hAnsi="Comic Sans MS"/>
              </w:rPr>
            </w:pPr>
          </w:p>
        </w:tc>
        <w:tc>
          <w:tcPr>
            <w:tcW w:w="7148" w:type="dxa"/>
          </w:tcPr>
          <w:p w:rsidR="0018555D" w:rsidRDefault="0018555D" w:rsidP="0018555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Recount Writing – PowerPoint 2</w:t>
            </w:r>
          </w:p>
          <w:p w:rsidR="00197055" w:rsidRDefault="0018555D" w:rsidP="0018555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a diary entry, recounting that day or maybe something you have done recently,</w:t>
            </w:r>
            <w:r w:rsidR="00E70971">
              <w:rPr>
                <w:rFonts w:ascii="Comic Sans MS" w:hAnsi="Comic Sans MS"/>
              </w:rPr>
              <w:t xml:space="preserve"> for example, a trip somewhere</w:t>
            </w:r>
            <w:r w:rsidR="00E70971" w:rsidRPr="00E70971">
              <w:rPr>
                <w:rFonts w:ascii="Comic Sans MS" w:hAnsi="Comic Sans MS"/>
              </w:rPr>
              <w:t xml:space="preserve"> (Use Recount Word Mat, Tips for Excellent Recount Writing and Recount Example 1 if you need help)</w:t>
            </w:r>
          </w:p>
          <w:p w:rsidR="008F2A2A" w:rsidRPr="008F2A2A" w:rsidRDefault="008F2A2A" w:rsidP="008F2A2A">
            <w:pPr>
              <w:rPr>
                <w:rFonts w:ascii="Comic Sans MS" w:hAnsi="Comic Sans MS"/>
              </w:rPr>
            </w:pPr>
          </w:p>
        </w:tc>
      </w:tr>
      <w:tr w:rsidR="003F7438" w:rsidRPr="003F7438" w:rsidTr="0018555D">
        <w:trPr>
          <w:trHeight w:val="1328"/>
        </w:trPr>
        <w:tc>
          <w:tcPr>
            <w:tcW w:w="1838" w:type="dxa"/>
          </w:tcPr>
          <w:p w:rsidR="003F7438" w:rsidRDefault="003F743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  <w:p w:rsidR="007D7A76" w:rsidRDefault="007D7A76">
            <w:pPr>
              <w:rPr>
                <w:rFonts w:ascii="Comic Sans MS" w:hAnsi="Comic Sans MS"/>
              </w:rPr>
            </w:pPr>
          </w:p>
          <w:p w:rsidR="007D7A76" w:rsidRPr="003F7438" w:rsidRDefault="007D7A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LI: Successfully Self-Assess</w:t>
            </w:r>
          </w:p>
        </w:tc>
        <w:tc>
          <w:tcPr>
            <w:tcW w:w="7148" w:type="dxa"/>
          </w:tcPr>
          <w:p w:rsidR="0018555D" w:rsidRPr="0018555D" w:rsidRDefault="0018555D" w:rsidP="0018555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Finish your Diary Entry and then read it. Look at it and use the Recount Writing Example 1 as a guide to annotate/write notes on it, for example, I have used the first person in my writing. Write Two Stars for things you did well and One Wish for something you think you could do better next time</w:t>
            </w:r>
          </w:p>
          <w:p w:rsidR="00C425F2" w:rsidRPr="0018555D" w:rsidRDefault="00C425F2" w:rsidP="0018555D">
            <w:pPr>
              <w:ind w:left="360"/>
              <w:rPr>
                <w:rFonts w:ascii="Comic Sans MS" w:hAnsi="Comic Sans MS"/>
              </w:rPr>
            </w:pPr>
          </w:p>
        </w:tc>
      </w:tr>
      <w:tr w:rsidR="003F7438" w:rsidRPr="003F7438" w:rsidTr="0018555D">
        <w:trPr>
          <w:trHeight w:val="1394"/>
        </w:trPr>
        <w:tc>
          <w:tcPr>
            <w:tcW w:w="1838" w:type="dxa"/>
          </w:tcPr>
          <w:p w:rsidR="003F7438" w:rsidRDefault="003F743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  <w:p w:rsidR="007D7A76" w:rsidRDefault="007D7A76">
            <w:pPr>
              <w:rPr>
                <w:rFonts w:ascii="Comic Sans MS" w:hAnsi="Comic Sans MS"/>
              </w:rPr>
            </w:pPr>
          </w:p>
          <w:p w:rsidR="007D7A76" w:rsidRDefault="007D7A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LI: To design a Police Report using the features of recount writing </w:t>
            </w:r>
          </w:p>
          <w:p w:rsidR="007D7A76" w:rsidRPr="003F7438" w:rsidRDefault="007D7A76">
            <w:pPr>
              <w:rPr>
                <w:rFonts w:ascii="Comic Sans MS" w:hAnsi="Comic Sans MS"/>
              </w:rPr>
            </w:pPr>
          </w:p>
        </w:tc>
        <w:tc>
          <w:tcPr>
            <w:tcW w:w="7148" w:type="dxa"/>
          </w:tcPr>
          <w:p w:rsidR="0018555D" w:rsidRDefault="00E70971" w:rsidP="0018555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</w:t>
            </w:r>
            <w:r w:rsidR="0018555D">
              <w:rPr>
                <w:rFonts w:ascii="Comic Sans MS" w:hAnsi="Comic Sans MS"/>
              </w:rPr>
              <w:t xml:space="preserve"> and Design a Police Report </w:t>
            </w:r>
            <w:r w:rsidR="0018555D" w:rsidRPr="00197055">
              <w:rPr>
                <w:rFonts w:ascii="Comic Sans MS" w:hAnsi="Comic Sans MS"/>
              </w:rPr>
              <w:t>(Use Recount Word Mat, Tips for Excellent R</w:t>
            </w:r>
            <w:bookmarkStart w:id="0" w:name="_GoBack"/>
            <w:bookmarkEnd w:id="0"/>
            <w:r w:rsidR="0018555D" w:rsidRPr="00197055">
              <w:rPr>
                <w:rFonts w:ascii="Comic Sans MS" w:hAnsi="Comic Sans MS"/>
              </w:rPr>
              <w:t>ecount Writing and Recount Example 1 if you need help)</w:t>
            </w:r>
          </w:p>
          <w:p w:rsidR="002674EC" w:rsidRPr="0018555D" w:rsidRDefault="002674EC" w:rsidP="0018555D">
            <w:pPr>
              <w:rPr>
                <w:rFonts w:ascii="Comic Sans MS" w:hAnsi="Comic Sans MS"/>
              </w:rPr>
            </w:pPr>
          </w:p>
          <w:p w:rsidR="002674EC" w:rsidRPr="002674EC" w:rsidRDefault="002674EC" w:rsidP="002674EC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3F7438" w:rsidRPr="003F7438" w:rsidTr="0018555D">
        <w:trPr>
          <w:trHeight w:val="1261"/>
        </w:trPr>
        <w:tc>
          <w:tcPr>
            <w:tcW w:w="1838" w:type="dxa"/>
          </w:tcPr>
          <w:p w:rsidR="003F7438" w:rsidRDefault="003F743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  <w:p w:rsidR="007D7A76" w:rsidRDefault="007D7A76">
            <w:pPr>
              <w:rPr>
                <w:rFonts w:ascii="Comic Sans MS" w:hAnsi="Comic Sans MS"/>
              </w:rPr>
            </w:pPr>
          </w:p>
          <w:p w:rsidR="007D7A76" w:rsidRPr="003F7438" w:rsidRDefault="007D7A76">
            <w:pPr>
              <w:rPr>
                <w:rFonts w:ascii="Comic Sans MS" w:hAnsi="Comic Sans MS"/>
              </w:rPr>
            </w:pPr>
            <w:r w:rsidRPr="007D7A76">
              <w:rPr>
                <w:rFonts w:ascii="Comic Sans MS" w:hAnsi="Comic Sans MS"/>
              </w:rPr>
              <w:t>LI: Successfully Self-Assess</w:t>
            </w:r>
          </w:p>
        </w:tc>
        <w:tc>
          <w:tcPr>
            <w:tcW w:w="7148" w:type="dxa"/>
          </w:tcPr>
          <w:p w:rsidR="0018555D" w:rsidRPr="0018555D" w:rsidRDefault="0018555D" w:rsidP="0018555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18555D">
              <w:rPr>
                <w:rFonts w:ascii="Comic Sans MS" w:hAnsi="Comic Sans MS"/>
              </w:rPr>
              <w:t>Finish your Police Report and then read it. Look at it and use the Recount Writing Example 1 as a guide to annotate/write notes on it, for example, I have included a title. Write Two Stars for things you did well and One Wish for something you think you could do better next time</w:t>
            </w:r>
          </w:p>
          <w:p w:rsidR="003F7438" w:rsidRPr="003F7438" w:rsidRDefault="003F7438">
            <w:pPr>
              <w:rPr>
                <w:rFonts w:ascii="Comic Sans MS" w:hAnsi="Comic Sans MS"/>
              </w:rPr>
            </w:pPr>
          </w:p>
        </w:tc>
      </w:tr>
    </w:tbl>
    <w:p w:rsidR="003F7438" w:rsidRPr="003F7438" w:rsidRDefault="003F7438">
      <w:pPr>
        <w:rPr>
          <w:rFonts w:ascii="Comic Sans MS" w:hAnsi="Comic Sans MS"/>
          <w:u w:val="single"/>
        </w:rPr>
      </w:pPr>
    </w:p>
    <w:sectPr w:rsidR="003F7438" w:rsidRPr="003F7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6B44"/>
    <w:multiLevelType w:val="hybridMultilevel"/>
    <w:tmpl w:val="502E8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E32E8"/>
    <w:multiLevelType w:val="hybridMultilevel"/>
    <w:tmpl w:val="4A6EE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B5E77"/>
    <w:multiLevelType w:val="hybridMultilevel"/>
    <w:tmpl w:val="81CE5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438"/>
    <w:rsid w:val="000B06EC"/>
    <w:rsid w:val="000E4645"/>
    <w:rsid w:val="0018555D"/>
    <w:rsid w:val="00197055"/>
    <w:rsid w:val="002674EC"/>
    <w:rsid w:val="00374494"/>
    <w:rsid w:val="00383B82"/>
    <w:rsid w:val="003F7438"/>
    <w:rsid w:val="00625B38"/>
    <w:rsid w:val="007D7A76"/>
    <w:rsid w:val="008F2A2A"/>
    <w:rsid w:val="00A82D4A"/>
    <w:rsid w:val="00AD739F"/>
    <w:rsid w:val="00C425F2"/>
    <w:rsid w:val="00DA091F"/>
    <w:rsid w:val="00E24ED0"/>
    <w:rsid w:val="00E7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C148F"/>
  <w15:chartTrackingRefBased/>
  <w15:docId w15:val="{2386DB23-9CB0-4F6A-8247-34D156364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7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7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723208AB</Template>
  <TotalTime>59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Casey Moody</dc:creator>
  <cp:keywords/>
  <dc:description/>
  <cp:lastModifiedBy>Casey Moody</cp:lastModifiedBy>
  <cp:revision>14</cp:revision>
  <dcterms:created xsi:type="dcterms:W3CDTF">2020-03-16T12:21:00Z</dcterms:created>
  <dcterms:modified xsi:type="dcterms:W3CDTF">2020-03-16T13:23:00Z</dcterms:modified>
</cp:coreProperties>
</file>