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DB7484" w:rsidRDefault="00DB7484" w:rsidP="00DB7484">
      <w:pPr>
        <w:jc w:val="center"/>
        <w:rPr>
          <w:sz w:val="36"/>
          <w:szCs w:val="36"/>
        </w:rPr>
      </w:pPr>
      <w:r w:rsidRPr="00DB7484">
        <w:rPr>
          <w:sz w:val="36"/>
          <w:szCs w:val="36"/>
        </w:rPr>
        <w:t>Friday writing activity</w:t>
      </w:r>
      <w:r w:rsidR="00FC71CC">
        <w:rPr>
          <w:sz w:val="36"/>
          <w:szCs w:val="36"/>
        </w:rPr>
        <w:t xml:space="preserve"> week 1</w:t>
      </w:r>
    </w:p>
    <w:p w:rsidR="00DB7484" w:rsidRDefault="00B1357D">
      <w:pPr>
        <w:rPr>
          <w:sz w:val="28"/>
          <w:szCs w:val="28"/>
        </w:rPr>
      </w:pPr>
      <w:r>
        <w:rPr>
          <w:sz w:val="28"/>
          <w:szCs w:val="28"/>
        </w:rPr>
        <w:t>A biography is another form of recount writing, when information is gathered about someone and presented in an interesting way.</w:t>
      </w:r>
    </w:p>
    <w:p w:rsidR="00B1357D" w:rsidRDefault="00B1357D">
      <w:pPr>
        <w:rPr>
          <w:sz w:val="28"/>
          <w:szCs w:val="28"/>
        </w:rPr>
      </w:pPr>
      <w:r>
        <w:rPr>
          <w:sz w:val="28"/>
          <w:szCs w:val="28"/>
        </w:rPr>
        <w:t>A biography is written by someone else, not the person the biography is about.</w:t>
      </w:r>
    </w:p>
    <w:p w:rsidR="00B1357D" w:rsidRDefault="00B1357D">
      <w:pPr>
        <w:rPr>
          <w:sz w:val="28"/>
          <w:szCs w:val="28"/>
        </w:rPr>
      </w:pPr>
      <w:r>
        <w:rPr>
          <w:sz w:val="28"/>
          <w:szCs w:val="28"/>
        </w:rPr>
        <w:t>An autobiography is written by someone about themselves.</w:t>
      </w:r>
    </w:p>
    <w:p w:rsidR="00B1357D" w:rsidRDefault="00B1357D">
      <w:pPr>
        <w:rPr>
          <w:sz w:val="28"/>
          <w:szCs w:val="28"/>
        </w:rPr>
      </w:pPr>
    </w:p>
    <w:p w:rsidR="00B1357D" w:rsidRDefault="00B1357D" w:rsidP="00B1357D">
      <w:pPr>
        <w:jc w:val="center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4810760" cy="548640"/>
                <wp:effectExtent l="9525" t="9525" r="38100" b="28575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810760" cy="54864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357D" w:rsidRDefault="00B1357D" w:rsidP="00B1357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B1357D">
                              <w:rPr>
                                <w:rFonts w:ascii="Bookman Old Style" w:hAnsi="Bookman Old Style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 xml:space="preserve">Biography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378.8pt;height:4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" filled="f" stroked="f">
                <v:stroke joinstyle="round"/>
                <o:lock v:ext="edit" shapetype="t"/>
                <v:textbox style="mso-fit-shape-to-text:t">
                  <w:txbxContent>
                    <w:p w:rsidR="00B1357D" w:rsidRDefault="00B1357D" w:rsidP="00B1357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B1357D">
                        <w:rPr>
                          <w:rFonts w:ascii="Bookman Old Style" w:hAnsi="Bookman Old Style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 xml:space="preserve">Biography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1357D" w:rsidRPr="00990DC5" w:rsidRDefault="00B1357D" w:rsidP="00B1357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week for your writing task</w:t>
      </w:r>
      <w:r w:rsidRPr="00990DC5">
        <w:rPr>
          <w:rFonts w:ascii="Comic Sans MS" w:hAnsi="Comic Sans MS"/>
          <w:sz w:val="20"/>
          <w:szCs w:val="20"/>
        </w:rPr>
        <w:t xml:space="preserve">, you need to choose a celebrity and create a fact file about their life. You can decide on your own categories. These might include </w:t>
      </w:r>
      <w:r>
        <w:rPr>
          <w:rFonts w:ascii="Comic Sans MS" w:hAnsi="Comic Sans MS"/>
          <w:i/>
          <w:sz w:val="20"/>
          <w:szCs w:val="20"/>
        </w:rPr>
        <w:t>n</w:t>
      </w:r>
      <w:r w:rsidRPr="00990DC5">
        <w:rPr>
          <w:rFonts w:ascii="Comic Sans MS" w:hAnsi="Comic Sans MS"/>
          <w:i/>
          <w:sz w:val="20"/>
          <w:szCs w:val="20"/>
        </w:rPr>
        <w:t xml:space="preserve">ame, </w:t>
      </w:r>
      <w:r>
        <w:rPr>
          <w:rFonts w:ascii="Comic Sans MS" w:hAnsi="Comic Sans MS"/>
          <w:i/>
          <w:sz w:val="20"/>
          <w:szCs w:val="20"/>
        </w:rPr>
        <w:t>a</w:t>
      </w:r>
      <w:r w:rsidRPr="00990DC5">
        <w:rPr>
          <w:rFonts w:ascii="Comic Sans MS" w:hAnsi="Comic Sans MS"/>
          <w:i/>
          <w:sz w:val="20"/>
          <w:szCs w:val="20"/>
        </w:rPr>
        <w:t xml:space="preserve">ge, </w:t>
      </w:r>
      <w:r>
        <w:rPr>
          <w:rFonts w:ascii="Comic Sans MS" w:hAnsi="Comic Sans MS"/>
          <w:i/>
          <w:sz w:val="20"/>
          <w:szCs w:val="20"/>
        </w:rPr>
        <w:t>p</w:t>
      </w:r>
      <w:r w:rsidRPr="00990DC5">
        <w:rPr>
          <w:rFonts w:ascii="Comic Sans MS" w:hAnsi="Comic Sans MS"/>
          <w:i/>
          <w:sz w:val="20"/>
          <w:szCs w:val="20"/>
        </w:rPr>
        <w:t xml:space="preserve">lace of birth, </w:t>
      </w:r>
      <w:r>
        <w:rPr>
          <w:rFonts w:ascii="Comic Sans MS" w:hAnsi="Comic Sans MS"/>
          <w:i/>
          <w:sz w:val="20"/>
          <w:szCs w:val="20"/>
        </w:rPr>
        <w:t>c</w:t>
      </w:r>
      <w:r w:rsidRPr="00990DC5">
        <w:rPr>
          <w:rFonts w:ascii="Comic Sans MS" w:hAnsi="Comic Sans MS"/>
          <w:i/>
          <w:sz w:val="20"/>
          <w:szCs w:val="20"/>
        </w:rPr>
        <w:t xml:space="preserve">areer details, </w:t>
      </w:r>
      <w:r>
        <w:rPr>
          <w:rFonts w:ascii="Comic Sans MS" w:hAnsi="Comic Sans MS"/>
          <w:i/>
          <w:sz w:val="20"/>
          <w:szCs w:val="20"/>
        </w:rPr>
        <w:t>s</w:t>
      </w:r>
      <w:r w:rsidRPr="00990DC5">
        <w:rPr>
          <w:rFonts w:ascii="Comic Sans MS" w:hAnsi="Comic Sans MS"/>
          <w:i/>
          <w:sz w:val="20"/>
          <w:szCs w:val="20"/>
        </w:rPr>
        <w:t xml:space="preserve">pecial achievements, </w:t>
      </w:r>
      <w:r>
        <w:rPr>
          <w:rFonts w:ascii="Comic Sans MS" w:hAnsi="Comic Sans MS"/>
          <w:i/>
          <w:sz w:val="20"/>
          <w:szCs w:val="20"/>
        </w:rPr>
        <w:t xml:space="preserve">awards received </w:t>
      </w:r>
      <w:r w:rsidRPr="00990DC5">
        <w:rPr>
          <w:rFonts w:ascii="Comic Sans MS" w:hAnsi="Comic Sans MS"/>
          <w:i/>
          <w:sz w:val="20"/>
          <w:szCs w:val="20"/>
        </w:rPr>
        <w:t>etc.</w:t>
      </w:r>
      <w:r w:rsidRPr="00990DC5">
        <w:rPr>
          <w:rFonts w:ascii="Comic Sans MS" w:hAnsi="Comic Sans MS"/>
          <w:sz w:val="20"/>
          <w:szCs w:val="20"/>
        </w:rPr>
        <w:t xml:space="preserve">  You may wish to sketch or print out a picture of your celebrity to accompany your work. </w:t>
      </w:r>
    </w:p>
    <w:p w:rsidR="00B1357D" w:rsidRPr="00990DC5" w:rsidRDefault="00B1357D" w:rsidP="00B1357D">
      <w:pPr>
        <w:rPr>
          <w:rFonts w:ascii="Comic Sans MS" w:hAnsi="Comic Sans MS"/>
          <w:sz w:val="20"/>
          <w:szCs w:val="20"/>
        </w:rPr>
      </w:pPr>
      <w:r w:rsidRPr="00990DC5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306070</wp:posOffset>
                </wp:positionV>
                <wp:extent cx="5715000" cy="1428750"/>
                <wp:effectExtent l="9525" t="10795" r="9525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57D" w:rsidRPr="00990DC5" w:rsidRDefault="00B1357D" w:rsidP="00B1357D">
                            <w:pPr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</w:pPr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 xml:space="preserve">NAME: </w:t>
                            </w:r>
                            <w:proofErr w:type="spellStart"/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>Tulisa</w:t>
                            </w:r>
                            <w:proofErr w:type="spellEnd"/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>Contostavlos</w:t>
                            </w:r>
                            <w:proofErr w:type="spellEnd"/>
                          </w:p>
                          <w:p w:rsidR="00B1357D" w:rsidRPr="00990DC5" w:rsidRDefault="00B1357D" w:rsidP="00B1357D">
                            <w:pPr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</w:pPr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>AGE: 23</w:t>
                            </w:r>
                          </w:p>
                          <w:p w:rsidR="00B1357D" w:rsidRPr="00990DC5" w:rsidRDefault="00B1357D" w:rsidP="00B1357D">
                            <w:pPr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</w:pPr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>Date of Birth: 13</w:t>
                            </w:r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 xml:space="preserve"> July 1988</w:t>
                            </w:r>
                          </w:p>
                          <w:p w:rsidR="00B1357D" w:rsidRPr="00572D61" w:rsidRDefault="00B1357D" w:rsidP="00B1357D">
                            <w:pPr>
                              <w:rPr>
                                <w:rFonts w:ascii="Lucida Handwriting" w:hAnsi="Lucida Handwriting"/>
                              </w:rPr>
                            </w:pPr>
                            <w:r w:rsidRPr="00990DC5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>Occupation: Singer/Songwriter and X Factor Judge</w:t>
                            </w:r>
                            <w:r>
                              <w:rPr>
                                <w:rFonts w:ascii="Lucida Handwriting" w:hAnsi="Lucida Handwriting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pt;margin-top:24.1pt;width:450pt;height:1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">
                <v:textbox>
                  <w:txbxContent>
                    <w:p w:rsidR="00B1357D" w:rsidRPr="00990DC5" w:rsidRDefault="00B1357D" w:rsidP="00B1357D">
                      <w:pPr>
                        <w:rPr>
                          <w:rFonts w:ascii="Lucida Handwriting" w:hAnsi="Lucida Handwriting"/>
                          <w:sz w:val="20"/>
                          <w:szCs w:val="20"/>
                        </w:rPr>
                      </w:pPr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 xml:space="preserve">NAME: </w:t>
                      </w:r>
                      <w:proofErr w:type="spellStart"/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>Tulisa</w:t>
                      </w:r>
                      <w:proofErr w:type="spellEnd"/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>Contostavlos</w:t>
                      </w:r>
                      <w:proofErr w:type="spellEnd"/>
                    </w:p>
                    <w:p w:rsidR="00B1357D" w:rsidRPr="00990DC5" w:rsidRDefault="00B1357D" w:rsidP="00B1357D">
                      <w:pPr>
                        <w:rPr>
                          <w:rFonts w:ascii="Lucida Handwriting" w:hAnsi="Lucida Handwriting"/>
                          <w:sz w:val="20"/>
                          <w:szCs w:val="20"/>
                        </w:rPr>
                      </w:pPr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>AGE: 23</w:t>
                      </w:r>
                    </w:p>
                    <w:p w:rsidR="00B1357D" w:rsidRPr="00990DC5" w:rsidRDefault="00B1357D" w:rsidP="00B1357D">
                      <w:pPr>
                        <w:rPr>
                          <w:rFonts w:ascii="Lucida Handwriting" w:hAnsi="Lucida Handwriting"/>
                          <w:sz w:val="20"/>
                          <w:szCs w:val="20"/>
                        </w:rPr>
                      </w:pPr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>Date of Birth: 13</w:t>
                      </w:r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 xml:space="preserve"> July 1988</w:t>
                      </w:r>
                    </w:p>
                    <w:p w:rsidR="00B1357D" w:rsidRPr="00572D61" w:rsidRDefault="00B1357D" w:rsidP="00B1357D">
                      <w:pPr>
                        <w:rPr>
                          <w:rFonts w:ascii="Lucida Handwriting" w:hAnsi="Lucida Handwriting"/>
                        </w:rPr>
                      </w:pPr>
                      <w:r w:rsidRPr="00990DC5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>Occupation: Singer/Songwriter and X Factor Judge</w:t>
                      </w:r>
                      <w:r>
                        <w:rPr>
                          <w:rFonts w:ascii="Lucida Handwriting" w:hAnsi="Lucida Handwriting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990DC5">
        <w:rPr>
          <w:rFonts w:ascii="Comic Sans MS" w:hAnsi="Comic Sans MS"/>
          <w:sz w:val="20"/>
          <w:szCs w:val="20"/>
        </w:rPr>
        <w:t xml:space="preserve">The </w:t>
      </w:r>
      <w:r w:rsidRPr="004153AD">
        <w:rPr>
          <w:rFonts w:ascii="Comic Sans MS" w:hAnsi="Comic Sans MS"/>
          <w:b/>
          <w:sz w:val="20"/>
          <w:szCs w:val="20"/>
        </w:rPr>
        <w:t>start</w:t>
      </w:r>
      <w:r w:rsidRPr="00990DC5">
        <w:rPr>
          <w:rFonts w:ascii="Comic Sans MS" w:hAnsi="Comic Sans MS"/>
          <w:sz w:val="20"/>
          <w:szCs w:val="20"/>
        </w:rPr>
        <w:t xml:space="preserve"> of an example is below...</w:t>
      </w:r>
    </w:p>
    <w:p w:rsidR="00B1357D" w:rsidRDefault="00B1357D" w:rsidP="00B1357D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4781550</wp:posOffset>
            </wp:positionH>
            <wp:positionV relativeFrom="paragraph">
              <wp:posOffset>116840</wp:posOffset>
            </wp:positionV>
            <wp:extent cx="752475" cy="1047750"/>
            <wp:effectExtent l="0" t="0" r="9525" b="0"/>
            <wp:wrapSquare wrapText="bothSides"/>
            <wp:docPr id="2" name="Picture 2" descr="http://www.christianvermaak.co.uk/files/7613/0751/9542/TulisaContostavlosGlamourWomenYearAwardsQneCKjvSkI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hristianvermaak.co.uk/files/7613/0751/9542/TulisaContostavlosGlamourWomenYearAwardsQneCKjvSkIP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57D" w:rsidRDefault="00B1357D" w:rsidP="00B1357D">
      <w:pPr>
        <w:rPr>
          <w:rFonts w:ascii="Comic Sans MS" w:hAnsi="Comic Sans MS"/>
        </w:rPr>
      </w:pPr>
    </w:p>
    <w:p w:rsidR="00B1357D" w:rsidRDefault="00B1357D" w:rsidP="00B1357D">
      <w:pPr>
        <w:rPr>
          <w:rFonts w:ascii="Comic Sans MS" w:hAnsi="Comic Sans MS"/>
        </w:rPr>
      </w:pPr>
    </w:p>
    <w:p w:rsidR="00B1357D" w:rsidRDefault="00B1357D" w:rsidP="00B1357D">
      <w:pPr>
        <w:rPr>
          <w:rFonts w:ascii="Comic Sans MS" w:hAnsi="Comic Sans MS"/>
        </w:rPr>
      </w:pPr>
    </w:p>
    <w:p w:rsidR="00B1357D" w:rsidRDefault="00B1357D" w:rsidP="00B1357D">
      <w:pPr>
        <w:rPr>
          <w:rFonts w:ascii="Comic Sans MS" w:hAnsi="Comic Sans MS"/>
          <w:sz w:val="20"/>
          <w:szCs w:val="20"/>
        </w:rPr>
      </w:pPr>
      <w:r w:rsidRPr="00990DC5">
        <w:rPr>
          <w:rFonts w:ascii="Comic Sans MS" w:hAnsi="Comic Sans MS"/>
          <w:sz w:val="20"/>
          <w:szCs w:val="20"/>
        </w:rPr>
        <w:t xml:space="preserve"> Try to think of a variety of additional fact file categories you could include about your chosen </w:t>
      </w:r>
    </w:p>
    <w:p w:rsidR="00DB7484" w:rsidRDefault="00B1357D">
      <w:pPr>
        <w:rPr>
          <w:sz w:val="28"/>
          <w:szCs w:val="28"/>
        </w:rPr>
      </w:pPr>
      <w:r>
        <w:rPr>
          <w:sz w:val="28"/>
          <w:szCs w:val="28"/>
        </w:rPr>
        <w:t>I hope that you enjoy your task.</w:t>
      </w:r>
    </w:p>
    <w:p w:rsidR="00B1357D" w:rsidRDefault="00B1357D">
      <w:pPr>
        <w:rPr>
          <w:sz w:val="28"/>
          <w:szCs w:val="28"/>
        </w:rPr>
      </w:pPr>
      <w:r>
        <w:rPr>
          <w:sz w:val="28"/>
          <w:szCs w:val="28"/>
        </w:rPr>
        <w:t>Mrs McDougall and Mr Gullen</w:t>
      </w:r>
      <w:bookmarkStart w:id="0" w:name="_GoBack"/>
      <w:bookmarkEnd w:id="0"/>
    </w:p>
    <w:p w:rsidR="00DB7484" w:rsidRPr="00DB7484" w:rsidRDefault="00DB7484">
      <w:pPr>
        <w:rPr>
          <w:sz w:val="28"/>
          <w:szCs w:val="28"/>
        </w:rPr>
      </w:pPr>
    </w:p>
    <w:sectPr w:rsidR="00DB7484" w:rsidRPr="00DB74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AE1C4D"/>
    <w:multiLevelType w:val="hybridMultilevel"/>
    <w:tmpl w:val="7CC292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84"/>
    <w:rsid w:val="00176CEF"/>
    <w:rsid w:val="0090254E"/>
    <w:rsid w:val="00985179"/>
    <w:rsid w:val="00B1357D"/>
    <w:rsid w:val="00CA357A"/>
    <w:rsid w:val="00DB7484"/>
    <w:rsid w:val="00FC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C904D89"/>
  <w15:chartTrackingRefBased/>
  <w15:docId w15:val="{A457A01E-F170-4AF1-B7B5-5F27E399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48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135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F53A73FE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2020-03-26T13:23:00Z</dcterms:created>
  <dcterms:modified xsi:type="dcterms:W3CDTF">2020-03-26T13:23:00Z</dcterms:modified>
</cp:coreProperties>
</file>