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AEC" w:rsidRPr="00130C7B" w:rsidRDefault="00947CA3" w:rsidP="00947CA3">
      <w:pPr>
        <w:jc w:val="center"/>
        <w:rPr>
          <w:color w:val="7030A0"/>
          <w:sz w:val="40"/>
          <w:szCs w:val="40"/>
        </w:rPr>
      </w:pPr>
      <w:r w:rsidRPr="00130C7B">
        <w:rPr>
          <w:color w:val="7030A0"/>
          <w:sz w:val="40"/>
          <w:szCs w:val="40"/>
        </w:rPr>
        <w:t>Literacy Challenge Grid</w:t>
      </w:r>
      <w:r w:rsidR="0008679C" w:rsidRPr="00130C7B">
        <w:rPr>
          <w:color w:val="7030A0"/>
          <w:sz w:val="40"/>
          <w:szCs w:val="40"/>
        </w:rPr>
        <w:t xml:space="preserve"> 2</w:t>
      </w:r>
    </w:p>
    <w:p w:rsidR="00947CA3" w:rsidRDefault="00947CA3" w:rsidP="00130C7B">
      <w:pPr>
        <w:ind w:firstLine="720"/>
      </w:pPr>
      <w:bookmarkStart w:id="0" w:name="_GoBack"/>
      <w:bookmarkEnd w:id="0"/>
      <w:r>
        <w:t>Select one challenge below. You can send it to your teacher by email Mr Gullen (</w:t>
      </w:r>
      <w:hyperlink r:id="rId4" w:history="1">
        <w:r w:rsidRPr="001C706B">
          <w:rPr>
            <w:rStyle w:val="Hyperlink"/>
          </w:rPr>
          <w:t>rgullen953@c2kni.net</w:t>
        </w:r>
      </w:hyperlink>
      <w:r>
        <w:t xml:space="preserve"> ), Mrs McDougall (</w:t>
      </w:r>
      <w:hyperlink r:id="rId5" w:history="1">
        <w:r w:rsidRPr="001C706B">
          <w:rPr>
            <w:rStyle w:val="Hyperlink"/>
          </w:rPr>
          <w:t>gmcdougall357@c2kni.net</w:t>
        </w:r>
      </w:hyperlink>
      <w:r>
        <w:t>)</w:t>
      </w:r>
    </w:p>
    <w:tbl>
      <w:tblPr>
        <w:tblStyle w:val="TableGrid"/>
        <w:tblW w:w="0" w:type="auto"/>
        <w:tblInd w:w="719" w:type="dxa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947CA3" w:rsidTr="00130C7B">
        <w:tc>
          <w:tcPr>
            <w:tcW w:w="2789" w:type="dxa"/>
          </w:tcPr>
          <w:p w:rsidR="00947CA3" w:rsidRDefault="0008679C">
            <w:r>
              <w:t>Can you think of 5 words to use instead of “said”?</w:t>
            </w:r>
          </w:p>
          <w:p w:rsidR="0008679C" w:rsidRDefault="0008679C">
            <w:r>
              <w:t>Here are some examples;</w:t>
            </w:r>
          </w:p>
          <w:p w:rsidR="0008679C" w:rsidRPr="0008679C" w:rsidRDefault="0008679C">
            <w:r>
              <w:rPr>
                <w:color w:val="FF0000"/>
              </w:rPr>
              <w:t>cried, exclaimed, shouted, replied, asked</w:t>
            </w:r>
            <w:r>
              <w:t>.</w:t>
            </w:r>
          </w:p>
        </w:tc>
        <w:tc>
          <w:tcPr>
            <w:tcW w:w="2789" w:type="dxa"/>
          </w:tcPr>
          <w:p w:rsidR="00947CA3" w:rsidRDefault="0008679C">
            <w:r>
              <w:t>Think of a traditional story. Can you retell the story from a different point of view? For example, retell Little Red Riding Hood from the point of view of the wolf.</w:t>
            </w:r>
          </w:p>
        </w:tc>
        <w:tc>
          <w:tcPr>
            <w:tcW w:w="2790" w:type="dxa"/>
          </w:tcPr>
          <w:p w:rsidR="0008679C" w:rsidRDefault="0008679C">
            <w:r>
              <w:t>Using a metaphor and a simile, can you describe:</w:t>
            </w:r>
          </w:p>
          <w:p w:rsidR="00947CA3" w:rsidRDefault="0008679C">
            <w:r>
              <w:t>What you look like; your best friend; your favourite pet or cuddly toy.</w:t>
            </w:r>
            <w:r w:rsidR="00CB0FCF">
              <w:t xml:space="preserve"> </w:t>
            </w:r>
          </w:p>
        </w:tc>
        <w:tc>
          <w:tcPr>
            <w:tcW w:w="2790" w:type="dxa"/>
          </w:tcPr>
          <w:p w:rsidR="00CB0FCF" w:rsidRDefault="0008679C">
            <w:r>
              <w:t>Write a scene for a play about Titanic, creating what two or more characters would say to each other.</w:t>
            </w:r>
          </w:p>
        </w:tc>
        <w:tc>
          <w:tcPr>
            <w:tcW w:w="2790" w:type="dxa"/>
          </w:tcPr>
          <w:p w:rsidR="00947CA3" w:rsidRDefault="00656827">
            <w:r>
              <w:t xml:space="preserve">Use there, </w:t>
            </w:r>
            <w:proofErr w:type="spellStart"/>
            <w:r>
              <w:t>their</w:t>
            </w:r>
            <w:proofErr w:type="spellEnd"/>
            <w:r>
              <w:t xml:space="preserve"> and they’re correctly in these sentences;</w:t>
            </w:r>
          </w:p>
          <w:p w:rsidR="00656827" w:rsidRDefault="00656827">
            <w:r>
              <w:t>1 The children want ____ ball back.</w:t>
            </w:r>
          </w:p>
          <w:p w:rsidR="00656827" w:rsidRDefault="00656827">
            <w:r>
              <w:t>2 _____ were five toys in the box.</w:t>
            </w:r>
          </w:p>
          <w:p w:rsidR="00656827" w:rsidRDefault="00656827">
            <w:r>
              <w:t>3 It’s over _______</w:t>
            </w:r>
            <w:proofErr w:type="gramStart"/>
            <w:r>
              <w:t>_  .</w:t>
            </w:r>
            <w:proofErr w:type="gramEnd"/>
          </w:p>
          <w:p w:rsidR="00130C7B" w:rsidRDefault="00130C7B"/>
        </w:tc>
      </w:tr>
      <w:tr w:rsidR="00947CA3" w:rsidTr="00130C7B">
        <w:tc>
          <w:tcPr>
            <w:tcW w:w="2789" w:type="dxa"/>
          </w:tcPr>
          <w:p w:rsidR="00656827" w:rsidRDefault="00AE0D4D" w:rsidP="00656827">
            <w:r>
              <w:t xml:space="preserve">Create a mood board </w:t>
            </w:r>
            <w:r w:rsidR="00656827">
              <w:t>related to Titanic.</w:t>
            </w:r>
          </w:p>
          <w:p w:rsidR="00947CA3" w:rsidRDefault="00656827" w:rsidP="00656827">
            <w:r>
              <w:t>Label your pictures and explain what they have to do with Titanic</w:t>
            </w:r>
            <w:r w:rsidR="00AE0D4D">
              <w:t>.</w:t>
            </w:r>
          </w:p>
        </w:tc>
        <w:tc>
          <w:tcPr>
            <w:tcW w:w="2789" w:type="dxa"/>
          </w:tcPr>
          <w:p w:rsidR="00947CA3" w:rsidRDefault="00CB0FCF" w:rsidP="00656827">
            <w:r>
              <w:t xml:space="preserve">Create a comic strip </w:t>
            </w:r>
            <w:r w:rsidR="00656827">
              <w:t>about the Titanic disaster</w:t>
            </w:r>
            <w:r>
              <w:t>. Remember to include written captions for what is happening in each section.</w:t>
            </w:r>
          </w:p>
        </w:tc>
        <w:tc>
          <w:tcPr>
            <w:tcW w:w="2790" w:type="dxa"/>
          </w:tcPr>
          <w:p w:rsidR="00947CA3" w:rsidRDefault="00CB0FCF">
            <w:r>
              <w:t xml:space="preserve">Play charades with someone at home. Try to act out different </w:t>
            </w:r>
            <w:r w:rsidR="00656827">
              <w:t>ad</w:t>
            </w:r>
            <w:r>
              <w:t>verbs and see how many can be guessed correctly.</w:t>
            </w:r>
          </w:p>
        </w:tc>
        <w:tc>
          <w:tcPr>
            <w:tcW w:w="2790" w:type="dxa"/>
          </w:tcPr>
          <w:p w:rsidR="00947CA3" w:rsidRDefault="00656827">
            <w:r>
              <w:t>Use to, too and two correctly in these sentences;</w:t>
            </w:r>
          </w:p>
          <w:p w:rsidR="00656827" w:rsidRDefault="00656827">
            <w:r>
              <w:t>1 The camel has ___ humps.</w:t>
            </w:r>
          </w:p>
          <w:p w:rsidR="00656827" w:rsidRDefault="00656827">
            <w:r>
              <w:t>2 Are you going _ the party?</w:t>
            </w:r>
          </w:p>
          <w:p w:rsidR="00656827" w:rsidRDefault="00656827">
            <w:r>
              <w:t>3 I ate ___ much cake!</w:t>
            </w:r>
          </w:p>
        </w:tc>
        <w:tc>
          <w:tcPr>
            <w:tcW w:w="2790" w:type="dxa"/>
          </w:tcPr>
          <w:p w:rsidR="00947CA3" w:rsidRDefault="00AE0D4D">
            <w:r>
              <w:t>Using a book that you have read, create a quiz for someone else to complete? Don’t forget to include the answers.</w:t>
            </w:r>
          </w:p>
          <w:p w:rsidR="00130C7B" w:rsidRDefault="00130C7B"/>
        </w:tc>
      </w:tr>
      <w:tr w:rsidR="00947CA3" w:rsidTr="00130C7B">
        <w:tc>
          <w:tcPr>
            <w:tcW w:w="2789" w:type="dxa"/>
          </w:tcPr>
          <w:p w:rsidR="00947CA3" w:rsidRDefault="00947CA3">
            <w:r>
              <w:t>Play Pictionary with someone at home. Try to draw out a</w:t>
            </w:r>
            <w:r w:rsidR="00130C7B">
              <w:t>s many different nouns and adjectives</w:t>
            </w:r>
            <w:r>
              <w:t xml:space="preserve"> as you can.</w:t>
            </w:r>
          </w:p>
        </w:tc>
        <w:tc>
          <w:tcPr>
            <w:tcW w:w="2789" w:type="dxa"/>
          </w:tcPr>
          <w:p w:rsidR="00947CA3" w:rsidRDefault="00656827">
            <w:r>
              <w:t>Change the endings of these words from singular to plural;</w:t>
            </w:r>
          </w:p>
          <w:p w:rsidR="00656827" w:rsidRPr="00656827" w:rsidRDefault="00656827">
            <w:pPr>
              <w:rPr>
                <w:color w:val="FF0000"/>
              </w:rPr>
            </w:pPr>
            <w:r>
              <w:rPr>
                <w:color w:val="FF0000"/>
              </w:rPr>
              <w:t>leaf, brush, coin, s</w:t>
            </w:r>
            <w:r w:rsidR="00130C7B">
              <w:rPr>
                <w:color w:val="FF0000"/>
              </w:rPr>
              <w:t>andwich, mouse, goose, hat,</w:t>
            </w:r>
            <w:r>
              <w:rPr>
                <w:color w:val="FF0000"/>
              </w:rPr>
              <w:t xml:space="preserve"> cloud, tree, house, sheep, fish.</w:t>
            </w:r>
          </w:p>
        </w:tc>
        <w:tc>
          <w:tcPr>
            <w:tcW w:w="2790" w:type="dxa"/>
          </w:tcPr>
          <w:p w:rsidR="00947CA3" w:rsidRDefault="00656827">
            <w:r>
              <w:t>Can you rewrite the following sentence and correct all of the mistakes?</w:t>
            </w:r>
          </w:p>
          <w:p w:rsidR="00656827" w:rsidRPr="00656827" w:rsidRDefault="00656827">
            <w:pPr>
              <w:rPr>
                <w:color w:val="FF0000"/>
              </w:rPr>
            </w:pPr>
            <w:r>
              <w:rPr>
                <w:color w:val="FF0000"/>
              </w:rPr>
              <w:t>It was a windy day and the leafs where blowing from there trees.</w:t>
            </w:r>
          </w:p>
        </w:tc>
        <w:tc>
          <w:tcPr>
            <w:tcW w:w="2790" w:type="dxa"/>
          </w:tcPr>
          <w:p w:rsidR="00947CA3" w:rsidRDefault="00656827">
            <w:r>
              <w:t>Imagine you work on Titanic. Create a diary for your first two days on board.</w:t>
            </w:r>
          </w:p>
        </w:tc>
        <w:tc>
          <w:tcPr>
            <w:tcW w:w="2790" w:type="dxa"/>
          </w:tcPr>
          <w:p w:rsidR="00947CA3" w:rsidRDefault="00656827">
            <w:r>
              <w:t>Use were, wear and where correctly in these sentences;</w:t>
            </w:r>
          </w:p>
          <w:p w:rsidR="00656827" w:rsidRDefault="00656827">
            <w:r>
              <w:t xml:space="preserve">1 </w:t>
            </w:r>
            <w:r w:rsidR="00130C7B">
              <w:t>The wizard likes to _____ a pointed hat.</w:t>
            </w:r>
          </w:p>
          <w:p w:rsidR="00656827" w:rsidRDefault="00656827">
            <w:r>
              <w:t>2 ____ is the toilet?</w:t>
            </w:r>
          </w:p>
          <w:p w:rsidR="00656827" w:rsidRDefault="00656827">
            <w:r>
              <w:t>3 They ____ following the footprints.</w:t>
            </w:r>
          </w:p>
          <w:p w:rsidR="00130C7B" w:rsidRDefault="00130C7B"/>
        </w:tc>
      </w:tr>
      <w:tr w:rsidR="00947CA3" w:rsidTr="00130C7B">
        <w:tc>
          <w:tcPr>
            <w:tcW w:w="2789" w:type="dxa"/>
          </w:tcPr>
          <w:p w:rsidR="00947CA3" w:rsidRDefault="00947CA3">
            <w:r>
              <w:t xml:space="preserve">Create a </w:t>
            </w:r>
            <w:proofErr w:type="spellStart"/>
            <w:r w:rsidR="00130C7B">
              <w:t>wordsearch</w:t>
            </w:r>
            <w:proofErr w:type="spellEnd"/>
            <w:r>
              <w:t xml:space="preserve"> for this week’s spellings. </w:t>
            </w:r>
          </w:p>
          <w:p w:rsidR="00947CA3" w:rsidRDefault="00947CA3">
            <w:r>
              <w:t>Try it out on someone in your family.</w:t>
            </w:r>
          </w:p>
        </w:tc>
        <w:tc>
          <w:tcPr>
            <w:tcW w:w="2789" w:type="dxa"/>
          </w:tcPr>
          <w:p w:rsidR="00CB0FCF" w:rsidRDefault="00130C7B">
            <w:r>
              <w:t>From the following poem, list all of the nouns, adjectives and verbs;</w:t>
            </w:r>
          </w:p>
          <w:p w:rsidR="00130C7B" w:rsidRDefault="00130C7B">
            <w:pPr>
              <w:rPr>
                <w:color w:val="FF0000"/>
              </w:rPr>
            </w:pPr>
            <w:r>
              <w:rPr>
                <w:color w:val="FF0000"/>
              </w:rPr>
              <w:t xml:space="preserve">Hey diddle </w:t>
            </w:r>
            <w:proofErr w:type="spellStart"/>
            <w:r>
              <w:rPr>
                <w:color w:val="FF0000"/>
              </w:rPr>
              <w:t>diddle</w:t>
            </w:r>
            <w:proofErr w:type="spellEnd"/>
            <w:r>
              <w:rPr>
                <w:color w:val="FF0000"/>
              </w:rPr>
              <w:t xml:space="preserve">, </w:t>
            </w:r>
          </w:p>
          <w:p w:rsidR="00130C7B" w:rsidRDefault="00130C7B">
            <w:pPr>
              <w:rPr>
                <w:color w:val="FF0000"/>
              </w:rPr>
            </w:pPr>
            <w:r>
              <w:rPr>
                <w:color w:val="FF0000"/>
              </w:rPr>
              <w:t>The cat and the fiddle,</w:t>
            </w:r>
          </w:p>
          <w:p w:rsidR="00130C7B" w:rsidRDefault="00130C7B">
            <w:pPr>
              <w:rPr>
                <w:color w:val="FF0000"/>
              </w:rPr>
            </w:pPr>
            <w:r>
              <w:rPr>
                <w:color w:val="FF0000"/>
              </w:rPr>
              <w:t>The cow jumped over the moon,</w:t>
            </w:r>
          </w:p>
          <w:p w:rsidR="00130C7B" w:rsidRDefault="00130C7B">
            <w:pPr>
              <w:rPr>
                <w:color w:val="FF0000"/>
              </w:rPr>
            </w:pPr>
            <w:r>
              <w:rPr>
                <w:color w:val="FF0000"/>
              </w:rPr>
              <w:t>The little dog laughed to see such fun,</w:t>
            </w:r>
          </w:p>
          <w:p w:rsidR="00130C7B" w:rsidRPr="00130C7B" w:rsidRDefault="00130C7B">
            <w:pPr>
              <w:rPr>
                <w:color w:val="FF0000"/>
              </w:rPr>
            </w:pPr>
            <w:r>
              <w:rPr>
                <w:color w:val="FF0000"/>
              </w:rPr>
              <w:t>And the dish ran away with the spoon.</w:t>
            </w:r>
          </w:p>
        </w:tc>
        <w:tc>
          <w:tcPr>
            <w:tcW w:w="2790" w:type="dxa"/>
          </w:tcPr>
          <w:p w:rsidR="00947CA3" w:rsidRDefault="00CB0FCF">
            <w:r>
              <w:t>How many common nouns can you find on 10 pages of a reading book from home, or one of your Bug Club books.</w:t>
            </w:r>
          </w:p>
        </w:tc>
        <w:tc>
          <w:tcPr>
            <w:tcW w:w="2790" w:type="dxa"/>
          </w:tcPr>
          <w:p w:rsidR="00947CA3" w:rsidRDefault="00AE0D4D">
            <w:r>
              <w:t>Play a board game.</w:t>
            </w:r>
          </w:p>
        </w:tc>
        <w:tc>
          <w:tcPr>
            <w:tcW w:w="2790" w:type="dxa"/>
          </w:tcPr>
          <w:p w:rsidR="00947CA3" w:rsidRDefault="00AE0D4D">
            <w:r>
              <w:t>Write a script (using green screen) for a news update on the effects of Covid-19 on your life, e.g. what did you used to do that you now can’t?</w:t>
            </w:r>
          </w:p>
        </w:tc>
      </w:tr>
    </w:tbl>
    <w:p w:rsidR="00947CA3" w:rsidRDefault="00947CA3"/>
    <w:sectPr w:rsidR="00947CA3" w:rsidSect="00130C7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CA3"/>
    <w:rsid w:val="0008679C"/>
    <w:rsid w:val="00130C7B"/>
    <w:rsid w:val="00176CEF"/>
    <w:rsid w:val="00656827"/>
    <w:rsid w:val="00947CA3"/>
    <w:rsid w:val="00AE0D4D"/>
    <w:rsid w:val="00CA357A"/>
    <w:rsid w:val="00CB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56C26"/>
  <w15:chartTrackingRefBased/>
  <w15:docId w15:val="{6559E982-706E-464F-A0F1-55F408F8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7CA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47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mcdougall357@c2kni.net" TargetMode="External"/><Relationship Id="rId4" Type="http://schemas.openxmlformats.org/officeDocument/2006/relationships/hyperlink" Target="mailto:rgullen953@c2kni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DD6577D1</Template>
  <TotalTime>0</TotalTime>
  <Pages>1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2</cp:revision>
  <dcterms:created xsi:type="dcterms:W3CDTF">2020-05-12T13:29:00Z</dcterms:created>
  <dcterms:modified xsi:type="dcterms:W3CDTF">2020-05-12T13:29:00Z</dcterms:modified>
</cp:coreProperties>
</file>