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9EC" w:rsidRDefault="006979EC" w:rsidP="006979EC">
      <w:pPr>
        <w:rPr>
          <w:rFonts w:ascii="XCCW Loopy 11c" w:hAnsi="XCCW Loopy 11c"/>
          <w:sz w:val="32"/>
          <w:szCs w:val="32"/>
        </w:rPr>
      </w:pPr>
      <w:r>
        <w:rPr>
          <w:rFonts w:ascii="XCCW Loopy 11c" w:hAnsi="XCCW Loopy 11c"/>
          <w:sz w:val="32"/>
          <w:szCs w:val="32"/>
        </w:rPr>
        <w:t>Why the Rhino Has Grey Skin</w:t>
      </w:r>
    </w:p>
    <w:p w:rsidR="006979EC" w:rsidRDefault="006979EC" w:rsidP="006979EC">
      <w:pPr>
        <w:rPr>
          <w:rFonts w:ascii="XCCW Loopy 11c" w:hAnsi="XCCW Loopy 11c"/>
          <w:sz w:val="32"/>
          <w:szCs w:val="32"/>
        </w:rPr>
      </w:pPr>
    </w:p>
    <w:p w:rsidR="00DF3AEC" w:rsidRDefault="006979EC" w:rsidP="006979EC">
      <w:pPr>
        <w:pStyle w:val="ListParagraph"/>
        <w:numPr>
          <w:ilvl w:val="0"/>
          <w:numId w:val="2"/>
        </w:numPr>
        <w:rPr>
          <w:rFonts w:ascii="XCCW Loopy 11c" w:hAnsi="XCCW Loopy 11c"/>
          <w:sz w:val="32"/>
          <w:szCs w:val="32"/>
        </w:rPr>
      </w:pPr>
      <w:r w:rsidRPr="006979EC">
        <w:rPr>
          <w:rFonts w:ascii="XCCW Loopy 11c" w:hAnsi="XCCW Loopy 11c"/>
          <w:sz w:val="32"/>
          <w:szCs w:val="32"/>
        </w:rPr>
        <w:t>What happened to the waterholes during summer?</w:t>
      </w:r>
    </w:p>
    <w:p w:rsidR="006979EC" w:rsidRDefault="006979EC" w:rsidP="006979EC">
      <w:pPr>
        <w:pStyle w:val="ListParagraph"/>
        <w:numPr>
          <w:ilvl w:val="0"/>
          <w:numId w:val="2"/>
        </w:numPr>
        <w:rPr>
          <w:rFonts w:ascii="XCCW Loopy 11c" w:hAnsi="XCCW Loopy 11c"/>
          <w:sz w:val="32"/>
          <w:szCs w:val="32"/>
        </w:rPr>
      </w:pPr>
      <w:r>
        <w:rPr>
          <w:rFonts w:ascii="XCCW Loopy 11c" w:hAnsi="XCCW Loopy 11c"/>
          <w:sz w:val="32"/>
          <w:szCs w:val="32"/>
        </w:rPr>
        <w:t>How tall would the grass grow?</w:t>
      </w:r>
    </w:p>
    <w:p w:rsidR="006979EC" w:rsidRDefault="006979EC" w:rsidP="006979EC">
      <w:pPr>
        <w:pStyle w:val="ListParagraph"/>
        <w:numPr>
          <w:ilvl w:val="0"/>
          <w:numId w:val="2"/>
        </w:numPr>
        <w:rPr>
          <w:rFonts w:ascii="XCCW Loopy 11c" w:hAnsi="XCCW Loopy 11c"/>
          <w:sz w:val="32"/>
          <w:szCs w:val="32"/>
        </w:rPr>
      </w:pPr>
      <w:r>
        <w:rPr>
          <w:rFonts w:ascii="XCCW Loopy 11c" w:hAnsi="XCCW Loopy 11c"/>
          <w:sz w:val="32"/>
          <w:szCs w:val="32"/>
        </w:rPr>
        <w:t>Where did the animals relax?</w:t>
      </w:r>
    </w:p>
    <w:p w:rsidR="006979EC" w:rsidRDefault="006979EC" w:rsidP="006979EC">
      <w:pPr>
        <w:pStyle w:val="ListParagraph"/>
        <w:numPr>
          <w:ilvl w:val="0"/>
          <w:numId w:val="2"/>
        </w:numPr>
        <w:rPr>
          <w:rFonts w:ascii="XCCW Loopy 11c" w:hAnsi="XCCW Loopy 11c"/>
          <w:sz w:val="32"/>
          <w:szCs w:val="32"/>
        </w:rPr>
      </w:pPr>
      <w:r>
        <w:rPr>
          <w:rFonts w:ascii="XCCW Loopy 11c" w:hAnsi="XCCW Loopy 11c"/>
          <w:sz w:val="32"/>
          <w:szCs w:val="32"/>
        </w:rPr>
        <w:t>Who was the bravest firefighter?</w:t>
      </w:r>
    </w:p>
    <w:p w:rsidR="006979EC" w:rsidRDefault="006979EC" w:rsidP="006979EC">
      <w:pPr>
        <w:pStyle w:val="ListParagraph"/>
        <w:numPr>
          <w:ilvl w:val="0"/>
          <w:numId w:val="2"/>
        </w:numPr>
        <w:rPr>
          <w:rFonts w:ascii="XCCW Loopy 11c" w:hAnsi="XCCW Loopy 11c"/>
          <w:sz w:val="32"/>
          <w:szCs w:val="32"/>
        </w:rPr>
      </w:pPr>
      <w:r>
        <w:rPr>
          <w:rFonts w:ascii="XCCW Loopy 11c" w:hAnsi="XCCW Loopy 11c"/>
          <w:sz w:val="32"/>
          <w:szCs w:val="32"/>
        </w:rPr>
        <w:t>Where did he go to watch the world go by?</w:t>
      </w:r>
    </w:p>
    <w:p w:rsidR="006979EC" w:rsidRDefault="006979EC" w:rsidP="006979EC">
      <w:pPr>
        <w:pStyle w:val="ListParagraph"/>
        <w:numPr>
          <w:ilvl w:val="0"/>
          <w:numId w:val="2"/>
        </w:numPr>
        <w:rPr>
          <w:rFonts w:ascii="XCCW Loopy 11c" w:hAnsi="XCCW Loopy 11c"/>
          <w:sz w:val="32"/>
          <w:szCs w:val="32"/>
        </w:rPr>
      </w:pPr>
      <w:r>
        <w:rPr>
          <w:rFonts w:ascii="XCCW Loopy 11c" w:hAnsi="XCCW Loopy 11c"/>
          <w:sz w:val="32"/>
          <w:szCs w:val="32"/>
        </w:rPr>
        <w:t>When was there no rain for months?</w:t>
      </w:r>
    </w:p>
    <w:p w:rsidR="006979EC" w:rsidRDefault="006979EC" w:rsidP="006979EC">
      <w:pPr>
        <w:pStyle w:val="ListParagraph"/>
        <w:numPr>
          <w:ilvl w:val="0"/>
          <w:numId w:val="2"/>
        </w:numPr>
        <w:rPr>
          <w:rFonts w:ascii="XCCW Loopy 11c" w:hAnsi="XCCW Loopy 11c"/>
          <w:sz w:val="32"/>
          <w:szCs w:val="32"/>
        </w:rPr>
      </w:pPr>
      <w:r>
        <w:rPr>
          <w:rFonts w:ascii="XCCW Loopy 11c" w:hAnsi="XCCW Loopy 11c"/>
          <w:sz w:val="32"/>
          <w:szCs w:val="32"/>
        </w:rPr>
        <w:t>Why was winter a rough time for Razo?</w:t>
      </w:r>
    </w:p>
    <w:p w:rsidR="006979EC" w:rsidRDefault="006979EC" w:rsidP="006979EC">
      <w:pPr>
        <w:pStyle w:val="ListParagraph"/>
        <w:numPr>
          <w:ilvl w:val="0"/>
          <w:numId w:val="2"/>
        </w:numPr>
        <w:rPr>
          <w:rFonts w:ascii="XCCW Loopy 11c" w:hAnsi="XCCW Loopy 11c"/>
          <w:sz w:val="32"/>
          <w:szCs w:val="32"/>
        </w:rPr>
      </w:pPr>
      <w:r>
        <w:rPr>
          <w:rFonts w:ascii="XCCW Loopy 11c" w:hAnsi="XCCW Loopy 11c"/>
          <w:sz w:val="32"/>
          <w:szCs w:val="32"/>
        </w:rPr>
        <w:t>What stuck to Razo’s skin as he was putting out fires?</w:t>
      </w:r>
    </w:p>
    <w:p w:rsidR="006979EC" w:rsidRDefault="006979EC" w:rsidP="006979EC">
      <w:pPr>
        <w:pStyle w:val="ListParagraph"/>
        <w:numPr>
          <w:ilvl w:val="0"/>
          <w:numId w:val="2"/>
        </w:numPr>
        <w:rPr>
          <w:rFonts w:ascii="XCCW Loopy 11c" w:hAnsi="XCCW Loopy 11c"/>
          <w:sz w:val="32"/>
          <w:szCs w:val="32"/>
        </w:rPr>
      </w:pPr>
      <w:r>
        <w:rPr>
          <w:rFonts w:ascii="XCCW Loopy 11c" w:hAnsi="XCCW Loopy 11c"/>
          <w:sz w:val="32"/>
          <w:szCs w:val="32"/>
        </w:rPr>
        <w:t>How did winter end?</w:t>
      </w:r>
    </w:p>
    <w:p w:rsidR="006979EC" w:rsidRDefault="006979EC" w:rsidP="006979EC">
      <w:pPr>
        <w:pStyle w:val="ListParagraph"/>
        <w:numPr>
          <w:ilvl w:val="0"/>
          <w:numId w:val="2"/>
        </w:numPr>
        <w:rPr>
          <w:rFonts w:ascii="XCCW Loopy 11c" w:hAnsi="XCCW Loopy 11c"/>
          <w:sz w:val="32"/>
          <w:szCs w:val="32"/>
        </w:rPr>
      </w:pPr>
      <w:r>
        <w:rPr>
          <w:rFonts w:ascii="XCCW Loopy 11c" w:hAnsi="XCCW Loopy 11c"/>
          <w:sz w:val="32"/>
          <w:szCs w:val="32"/>
        </w:rPr>
        <w:t>Why had Razo’s skin changed colour?</w:t>
      </w:r>
    </w:p>
    <w:p w:rsidR="006979EC" w:rsidRDefault="006979EC" w:rsidP="006979EC">
      <w:pPr>
        <w:rPr>
          <w:rFonts w:ascii="XCCW Loopy 11c" w:hAnsi="XCCW Loopy 11c"/>
          <w:sz w:val="32"/>
          <w:szCs w:val="32"/>
        </w:rPr>
      </w:pPr>
    </w:p>
    <w:p w:rsidR="006979EC" w:rsidRDefault="006979EC" w:rsidP="006979EC">
      <w:pPr>
        <w:rPr>
          <w:rFonts w:ascii="XCCW Loopy 11c" w:hAnsi="XCCW Loopy 11c"/>
          <w:sz w:val="32"/>
          <w:szCs w:val="32"/>
        </w:rPr>
      </w:pPr>
    </w:p>
    <w:p w:rsidR="006979EC" w:rsidRDefault="006979EC" w:rsidP="006979EC">
      <w:pPr>
        <w:rPr>
          <w:rFonts w:ascii="XCCW Loopy 11c" w:hAnsi="XCCW Loopy 11c"/>
          <w:sz w:val="32"/>
          <w:szCs w:val="32"/>
        </w:rPr>
      </w:pPr>
    </w:p>
    <w:p w:rsidR="006979EC" w:rsidRDefault="006979EC" w:rsidP="006979EC">
      <w:pPr>
        <w:rPr>
          <w:rFonts w:ascii="XCCW Loopy 11c" w:hAnsi="XCCW Loopy 11c"/>
          <w:sz w:val="32"/>
          <w:szCs w:val="32"/>
        </w:rPr>
      </w:pPr>
    </w:p>
    <w:p w:rsidR="006979EC" w:rsidRDefault="006979EC" w:rsidP="006979EC">
      <w:pPr>
        <w:rPr>
          <w:rFonts w:ascii="XCCW Loopy 11c" w:hAnsi="XCCW Loopy 11c"/>
          <w:sz w:val="32"/>
          <w:szCs w:val="32"/>
        </w:rPr>
      </w:pPr>
    </w:p>
    <w:p w:rsidR="006979EC" w:rsidRDefault="006979EC" w:rsidP="006979EC">
      <w:pPr>
        <w:rPr>
          <w:rFonts w:ascii="XCCW Loopy 11c" w:hAnsi="XCCW Loopy 11c"/>
          <w:sz w:val="32"/>
          <w:szCs w:val="32"/>
        </w:rPr>
      </w:pPr>
    </w:p>
    <w:p w:rsidR="006979EC" w:rsidRDefault="006979EC" w:rsidP="006979EC">
      <w:pPr>
        <w:rPr>
          <w:rFonts w:ascii="XCCW Loopy 11c" w:hAnsi="XCCW Loopy 11c"/>
          <w:sz w:val="32"/>
          <w:szCs w:val="32"/>
        </w:rPr>
      </w:pPr>
      <w:r>
        <w:rPr>
          <w:rFonts w:ascii="XCCW Loopy 11c" w:hAnsi="XCCW Loopy 11c"/>
          <w:sz w:val="32"/>
          <w:szCs w:val="32"/>
        </w:rPr>
        <w:lastRenderedPageBreak/>
        <w:t>Why the Rhino Has Grey Skin</w:t>
      </w:r>
      <w:r>
        <w:rPr>
          <w:rFonts w:ascii="XCCW Loopy 11c" w:hAnsi="XCCW Loopy 11c"/>
          <w:sz w:val="32"/>
          <w:szCs w:val="32"/>
        </w:rPr>
        <w:t xml:space="preserve"> Answers</w:t>
      </w:r>
    </w:p>
    <w:p w:rsidR="006979EC" w:rsidRDefault="006979EC" w:rsidP="006979EC">
      <w:pPr>
        <w:rPr>
          <w:rFonts w:ascii="XCCW Loopy 11c" w:hAnsi="XCCW Loopy 11c"/>
          <w:sz w:val="32"/>
          <w:szCs w:val="32"/>
        </w:rPr>
      </w:pPr>
    </w:p>
    <w:p w:rsidR="006979EC" w:rsidRDefault="006979EC" w:rsidP="006979EC">
      <w:pPr>
        <w:pStyle w:val="ListParagraph"/>
        <w:numPr>
          <w:ilvl w:val="0"/>
          <w:numId w:val="3"/>
        </w:numPr>
        <w:rPr>
          <w:rFonts w:ascii="XCCW Loopy 11c" w:hAnsi="XCCW Loopy 11c"/>
          <w:sz w:val="32"/>
          <w:szCs w:val="32"/>
        </w:rPr>
      </w:pPr>
      <w:r w:rsidRPr="006979EC">
        <w:rPr>
          <w:rFonts w:ascii="XCCW Loopy 11c" w:hAnsi="XCCW Loopy 11c"/>
          <w:sz w:val="32"/>
          <w:szCs w:val="32"/>
        </w:rPr>
        <w:t>What happened to the waterholes during summer?</w:t>
      </w:r>
    </w:p>
    <w:p w:rsidR="006979EC" w:rsidRPr="006979EC" w:rsidRDefault="006979EC" w:rsidP="006979EC">
      <w:pPr>
        <w:pStyle w:val="ListParagraph"/>
        <w:ind w:left="1080"/>
        <w:rPr>
          <w:rFonts w:ascii="XCCW Loopy 11c" w:hAnsi="XCCW Loopy 11c"/>
          <w:color w:val="FF0000"/>
          <w:sz w:val="32"/>
          <w:szCs w:val="32"/>
        </w:rPr>
      </w:pPr>
      <w:r>
        <w:rPr>
          <w:rFonts w:ascii="XCCW Loopy 11c" w:hAnsi="XCCW Loopy 11c"/>
          <w:color w:val="FF0000"/>
          <w:sz w:val="32"/>
          <w:szCs w:val="32"/>
        </w:rPr>
        <w:t>The waterholes filled with rain water from the storms during summer.</w:t>
      </w:r>
    </w:p>
    <w:p w:rsidR="006979EC" w:rsidRDefault="006979EC" w:rsidP="006979EC">
      <w:pPr>
        <w:pStyle w:val="ListParagraph"/>
        <w:numPr>
          <w:ilvl w:val="0"/>
          <w:numId w:val="3"/>
        </w:numPr>
        <w:rPr>
          <w:rFonts w:ascii="XCCW Loopy 11c" w:hAnsi="XCCW Loopy 11c"/>
          <w:sz w:val="32"/>
          <w:szCs w:val="32"/>
        </w:rPr>
      </w:pPr>
      <w:r>
        <w:rPr>
          <w:rFonts w:ascii="XCCW Loopy 11c" w:hAnsi="XCCW Loopy 11c"/>
          <w:sz w:val="32"/>
          <w:szCs w:val="32"/>
        </w:rPr>
        <w:t>How tall would the grass grow?</w:t>
      </w:r>
    </w:p>
    <w:p w:rsidR="006979EC" w:rsidRPr="006979EC" w:rsidRDefault="006979EC" w:rsidP="006979EC">
      <w:pPr>
        <w:pStyle w:val="ListParagraph"/>
        <w:ind w:left="1080"/>
        <w:rPr>
          <w:rFonts w:ascii="XCCW Loopy 11c" w:hAnsi="XCCW Loopy 11c"/>
          <w:color w:val="FF0000"/>
          <w:sz w:val="32"/>
          <w:szCs w:val="32"/>
        </w:rPr>
      </w:pPr>
      <w:r>
        <w:rPr>
          <w:rFonts w:ascii="XCCW Loopy 11c" w:hAnsi="XCCW Loopy 11c"/>
          <w:color w:val="FF0000"/>
          <w:sz w:val="32"/>
          <w:szCs w:val="32"/>
        </w:rPr>
        <w:t>The grass would grow as tall as the backs of the impala.</w:t>
      </w:r>
    </w:p>
    <w:p w:rsidR="006979EC" w:rsidRDefault="006979EC" w:rsidP="006979EC">
      <w:pPr>
        <w:pStyle w:val="ListParagraph"/>
        <w:numPr>
          <w:ilvl w:val="0"/>
          <w:numId w:val="3"/>
        </w:numPr>
        <w:rPr>
          <w:rFonts w:ascii="XCCW Loopy 11c" w:hAnsi="XCCW Loopy 11c"/>
          <w:sz w:val="32"/>
          <w:szCs w:val="32"/>
        </w:rPr>
      </w:pPr>
      <w:r>
        <w:rPr>
          <w:rFonts w:ascii="XCCW Loopy 11c" w:hAnsi="XCCW Loopy 11c"/>
          <w:sz w:val="32"/>
          <w:szCs w:val="32"/>
        </w:rPr>
        <w:t>Where did the animals relax?</w:t>
      </w:r>
    </w:p>
    <w:p w:rsidR="006979EC" w:rsidRPr="006979EC" w:rsidRDefault="000306FE" w:rsidP="006979EC">
      <w:pPr>
        <w:pStyle w:val="ListParagraph"/>
        <w:ind w:left="1080"/>
        <w:rPr>
          <w:rFonts w:ascii="XCCW Loopy 11c" w:hAnsi="XCCW Loopy 11c"/>
          <w:color w:val="FF0000"/>
          <w:sz w:val="32"/>
          <w:szCs w:val="32"/>
        </w:rPr>
      </w:pPr>
      <w:r>
        <w:rPr>
          <w:rFonts w:ascii="XCCW Loopy 11c" w:hAnsi="XCCW Loopy 11c"/>
          <w:color w:val="FF0000"/>
          <w:sz w:val="32"/>
          <w:szCs w:val="32"/>
        </w:rPr>
        <w:t>The animals would relax on the Savannah.</w:t>
      </w:r>
    </w:p>
    <w:p w:rsidR="006979EC" w:rsidRDefault="006979EC" w:rsidP="006979EC">
      <w:pPr>
        <w:pStyle w:val="ListParagraph"/>
        <w:numPr>
          <w:ilvl w:val="0"/>
          <w:numId w:val="3"/>
        </w:numPr>
        <w:rPr>
          <w:rFonts w:ascii="XCCW Loopy 11c" w:hAnsi="XCCW Loopy 11c"/>
          <w:sz w:val="32"/>
          <w:szCs w:val="32"/>
        </w:rPr>
      </w:pPr>
      <w:r>
        <w:rPr>
          <w:rFonts w:ascii="XCCW Loopy 11c" w:hAnsi="XCCW Loopy 11c"/>
          <w:sz w:val="32"/>
          <w:szCs w:val="32"/>
        </w:rPr>
        <w:t>Who was the bravest firefighter?</w:t>
      </w:r>
    </w:p>
    <w:p w:rsidR="000306FE" w:rsidRPr="000306FE" w:rsidRDefault="000306FE" w:rsidP="000306FE">
      <w:pPr>
        <w:pStyle w:val="ListParagraph"/>
        <w:ind w:left="1080"/>
        <w:rPr>
          <w:rFonts w:ascii="XCCW Loopy 11c" w:hAnsi="XCCW Loopy 11c"/>
          <w:color w:val="FF0000"/>
          <w:sz w:val="32"/>
          <w:szCs w:val="32"/>
        </w:rPr>
      </w:pPr>
      <w:r>
        <w:rPr>
          <w:rFonts w:ascii="XCCW Loopy 11c" w:hAnsi="XCCW Loopy 11c"/>
          <w:color w:val="FF0000"/>
          <w:sz w:val="32"/>
          <w:szCs w:val="32"/>
        </w:rPr>
        <w:t>Razo was the savannah’s bravest firefighter.</w:t>
      </w:r>
    </w:p>
    <w:p w:rsidR="006979EC" w:rsidRDefault="006979EC" w:rsidP="006979EC">
      <w:pPr>
        <w:pStyle w:val="ListParagraph"/>
        <w:numPr>
          <w:ilvl w:val="0"/>
          <w:numId w:val="3"/>
        </w:numPr>
        <w:rPr>
          <w:rFonts w:ascii="XCCW Loopy 11c" w:hAnsi="XCCW Loopy 11c"/>
          <w:sz w:val="32"/>
          <w:szCs w:val="32"/>
        </w:rPr>
      </w:pPr>
      <w:r>
        <w:rPr>
          <w:rFonts w:ascii="XCCW Loopy 11c" w:hAnsi="XCCW Loopy 11c"/>
          <w:sz w:val="32"/>
          <w:szCs w:val="32"/>
        </w:rPr>
        <w:t>Where did he go to watch the world go by?</w:t>
      </w:r>
    </w:p>
    <w:p w:rsidR="000306FE" w:rsidRPr="000306FE" w:rsidRDefault="000306FE" w:rsidP="000306FE">
      <w:pPr>
        <w:pStyle w:val="ListParagraph"/>
        <w:ind w:left="1080"/>
        <w:rPr>
          <w:rFonts w:ascii="XCCW Loopy 11c" w:hAnsi="XCCW Loopy 11c"/>
          <w:color w:val="FF0000"/>
          <w:sz w:val="32"/>
          <w:szCs w:val="32"/>
        </w:rPr>
      </w:pPr>
      <w:r>
        <w:rPr>
          <w:rFonts w:ascii="XCCW Loopy 11c" w:hAnsi="XCCW Loopy 11c"/>
          <w:color w:val="FF0000"/>
          <w:sz w:val="32"/>
          <w:szCs w:val="32"/>
        </w:rPr>
        <w:t>Razo would go and lie in squishy mud to watch the world go by.</w:t>
      </w:r>
    </w:p>
    <w:p w:rsidR="000306FE" w:rsidRDefault="006979EC" w:rsidP="000306FE">
      <w:pPr>
        <w:pStyle w:val="ListParagraph"/>
        <w:numPr>
          <w:ilvl w:val="0"/>
          <w:numId w:val="3"/>
        </w:numPr>
        <w:rPr>
          <w:rFonts w:ascii="XCCW Loopy 11c" w:hAnsi="XCCW Loopy 11c"/>
          <w:sz w:val="32"/>
          <w:szCs w:val="32"/>
        </w:rPr>
      </w:pPr>
      <w:r>
        <w:rPr>
          <w:rFonts w:ascii="XCCW Loopy 11c" w:hAnsi="XCCW Loopy 11c"/>
          <w:sz w:val="32"/>
          <w:szCs w:val="32"/>
        </w:rPr>
        <w:t>When was there no rain for months?</w:t>
      </w:r>
    </w:p>
    <w:p w:rsidR="000306FE" w:rsidRDefault="000306FE" w:rsidP="000306FE">
      <w:pPr>
        <w:pStyle w:val="ListParagraph"/>
        <w:ind w:left="1080"/>
        <w:rPr>
          <w:rFonts w:ascii="XCCW Loopy 11c" w:hAnsi="XCCW Loopy 11c"/>
          <w:color w:val="FF0000"/>
          <w:sz w:val="32"/>
          <w:szCs w:val="32"/>
        </w:rPr>
      </w:pPr>
      <w:r>
        <w:rPr>
          <w:rFonts w:ascii="XCCW Loopy 11c" w:hAnsi="XCCW Loopy 11c"/>
          <w:color w:val="FF0000"/>
          <w:sz w:val="32"/>
          <w:szCs w:val="32"/>
        </w:rPr>
        <w:t>There was no rain when winter came to the savannah.</w:t>
      </w:r>
    </w:p>
    <w:p w:rsidR="000306FE" w:rsidRPr="000306FE" w:rsidRDefault="000306FE" w:rsidP="000306FE">
      <w:pPr>
        <w:pStyle w:val="ListParagraph"/>
        <w:ind w:left="1080"/>
        <w:rPr>
          <w:rFonts w:ascii="XCCW Loopy 11c" w:hAnsi="XCCW Loopy 11c"/>
          <w:color w:val="FF0000"/>
          <w:sz w:val="32"/>
          <w:szCs w:val="32"/>
        </w:rPr>
      </w:pPr>
      <w:bookmarkStart w:id="0" w:name="_GoBack"/>
      <w:bookmarkEnd w:id="0"/>
    </w:p>
    <w:p w:rsidR="006979EC" w:rsidRDefault="006979EC" w:rsidP="006979EC">
      <w:pPr>
        <w:pStyle w:val="ListParagraph"/>
        <w:numPr>
          <w:ilvl w:val="0"/>
          <w:numId w:val="3"/>
        </w:numPr>
        <w:rPr>
          <w:rFonts w:ascii="XCCW Loopy 11c" w:hAnsi="XCCW Loopy 11c"/>
          <w:sz w:val="32"/>
          <w:szCs w:val="32"/>
        </w:rPr>
      </w:pPr>
      <w:r>
        <w:rPr>
          <w:rFonts w:ascii="XCCW Loopy 11c" w:hAnsi="XCCW Loopy 11c"/>
          <w:sz w:val="32"/>
          <w:szCs w:val="32"/>
        </w:rPr>
        <w:lastRenderedPageBreak/>
        <w:t>Why was winter a rough time for Razo?</w:t>
      </w:r>
    </w:p>
    <w:p w:rsidR="000306FE" w:rsidRPr="000306FE" w:rsidRDefault="000306FE" w:rsidP="000306FE">
      <w:pPr>
        <w:pStyle w:val="ListParagraph"/>
        <w:ind w:left="1080"/>
        <w:rPr>
          <w:rFonts w:ascii="XCCW Loopy 11c" w:hAnsi="XCCW Loopy 11c"/>
          <w:color w:val="FF0000"/>
          <w:sz w:val="32"/>
          <w:szCs w:val="32"/>
        </w:rPr>
      </w:pPr>
      <w:r>
        <w:rPr>
          <w:rFonts w:ascii="XCCW Loopy 11c" w:hAnsi="XCCW Loopy 11c"/>
          <w:color w:val="FF0000"/>
          <w:sz w:val="32"/>
          <w:szCs w:val="32"/>
        </w:rPr>
        <w:t>Razo was very busy during winter putting out fires which made it a tough time for him.</w:t>
      </w:r>
    </w:p>
    <w:p w:rsidR="006979EC" w:rsidRDefault="006979EC" w:rsidP="006979EC">
      <w:pPr>
        <w:pStyle w:val="ListParagraph"/>
        <w:numPr>
          <w:ilvl w:val="0"/>
          <w:numId w:val="3"/>
        </w:numPr>
        <w:rPr>
          <w:rFonts w:ascii="XCCW Loopy 11c" w:hAnsi="XCCW Loopy 11c"/>
          <w:sz w:val="32"/>
          <w:szCs w:val="32"/>
        </w:rPr>
      </w:pPr>
      <w:r>
        <w:rPr>
          <w:rFonts w:ascii="XCCW Loopy 11c" w:hAnsi="XCCW Loopy 11c"/>
          <w:sz w:val="32"/>
          <w:szCs w:val="32"/>
        </w:rPr>
        <w:t>What stuck to Razo’s skin as he was putting out fires?</w:t>
      </w:r>
    </w:p>
    <w:p w:rsidR="000306FE" w:rsidRPr="000306FE" w:rsidRDefault="000306FE" w:rsidP="000306FE">
      <w:pPr>
        <w:pStyle w:val="ListParagraph"/>
        <w:ind w:left="1080"/>
        <w:rPr>
          <w:rFonts w:ascii="XCCW Loopy 11c" w:hAnsi="XCCW Loopy 11c"/>
          <w:color w:val="FF0000"/>
          <w:sz w:val="32"/>
          <w:szCs w:val="32"/>
        </w:rPr>
      </w:pPr>
      <w:r>
        <w:rPr>
          <w:rFonts w:ascii="XCCW Loopy 11c" w:hAnsi="XCCW Loopy 11c"/>
          <w:color w:val="FF0000"/>
          <w:sz w:val="32"/>
          <w:szCs w:val="32"/>
        </w:rPr>
        <w:t>The ash from the fires stuck to Razo’s skin.</w:t>
      </w:r>
    </w:p>
    <w:p w:rsidR="006979EC" w:rsidRDefault="006979EC" w:rsidP="006979EC">
      <w:pPr>
        <w:pStyle w:val="ListParagraph"/>
        <w:numPr>
          <w:ilvl w:val="0"/>
          <w:numId w:val="3"/>
        </w:numPr>
        <w:rPr>
          <w:rFonts w:ascii="XCCW Loopy 11c" w:hAnsi="XCCW Loopy 11c"/>
          <w:sz w:val="32"/>
          <w:szCs w:val="32"/>
        </w:rPr>
      </w:pPr>
      <w:r>
        <w:rPr>
          <w:rFonts w:ascii="XCCW Loopy 11c" w:hAnsi="XCCW Loopy 11c"/>
          <w:sz w:val="32"/>
          <w:szCs w:val="32"/>
        </w:rPr>
        <w:t>How did winter end?</w:t>
      </w:r>
    </w:p>
    <w:p w:rsidR="000306FE" w:rsidRPr="000306FE" w:rsidRDefault="000306FE" w:rsidP="000306FE">
      <w:pPr>
        <w:pStyle w:val="ListParagraph"/>
        <w:ind w:left="1080"/>
        <w:rPr>
          <w:rFonts w:ascii="XCCW Loopy 11c" w:hAnsi="XCCW Loopy 11c"/>
          <w:color w:val="FF0000"/>
          <w:sz w:val="32"/>
          <w:szCs w:val="32"/>
        </w:rPr>
      </w:pPr>
      <w:r>
        <w:rPr>
          <w:rFonts w:ascii="XCCW Loopy 11c" w:hAnsi="XCCW Loopy 11c"/>
          <w:color w:val="FF0000"/>
          <w:sz w:val="32"/>
          <w:szCs w:val="32"/>
        </w:rPr>
        <w:t>Winter ended with a large thunderstorm.</w:t>
      </w:r>
    </w:p>
    <w:p w:rsidR="006979EC" w:rsidRDefault="006979EC" w:rsidP="006979EC">
      <w:pPr>
        <w:pStyle w:val="ListParagraph"/>
        <w:numPr>
          <w:ilvl w:val="0"/>
          <w:numId w:val="3"/>
        </w:numPr>
        <w:rPr>
          <w:rFonts w:ascii="XCCW Loopy 11c" w:hAnsi="XCCW Loopy 11c"/>
          <w:sz w:val="32"/>
          <w:szCs w:val="32"/>
        </w:rPr>
      </w:pPr>
      <w:r>
        <w:rPr>
          <w:rFonts w:ascii="XCCW Loopy 11c" w:hAnsi="XCCW Loopy 11c"/>
          <w:sz w:val="32"/>
          <w:szCs w:val="32"/>
        </w:rPr>
        <w:t>Why had Razo’s skin changed colour?</w:t>
      </w:r>
    </w:p>
    <w:p w:rsidR="000306FE" w:rsidRPr="000306FE" w:rsidRDefault="000306FE" w:rsidP="000306FE">
      <w:pPr>
        <w:pStyle w:val="ListParagraph"/>
        <w:ind w:left="1080"/>
        <w:rPr>
          <w:rFonts w:ascii="XCCW Loopy 11c" w:hAnsi="XCCW Loopy 11c"/>
          <w:color w:val="FF0000"/>
          <w:sz w:val="32"/>
          <w:szCs w:val="32"/>
        </w:rPr>
      </w:pPr>
      <w:r>
        <w:rPr>
          <w:rFonts w:ascii="XCCW Loopy 11c" w:hAnsi="XCCW Loopy 11c"/>
          <w:color w:val="FF0000"/>
          <w:sz w:val="32"/>
          <w:szCs w:val="32"/>
        </w:rPr>
        <w:t>The dull, grey ask had been on Razo’s skin for so long that his skin had been stained and changed colour forever.</w:t>
      </w:r>
    </w:p>
    <w:p w:rsidR="006979EC" w:rsidRPr="006979EC" w:rsidRDefault="006979EC" w:rsidP="006979EC">
      <w:pPr>
        <w:rPr>
          <w:rFonts w:ascii="XCCW Loopy 11c" w:hAnsi="XCCW Loopy 11c"/>
          <w:sz w:val="32"/>
          <w:szCs w:val="32"/>
        </w:rPr>
      </w:pPr>
    </w:p>
    <w:sectPr w:rsidR="006979EC" w:rsidRPr="006979EC" w:rsidSect="006979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XCCW Loopy 1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51555"/>
    <w:multiLevelType w:val="hybridMultilevel"/>
    <w:tmpl w:val="581A7670"/>
    <w:lvl w:ilvl="0" w:tplc="842E378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B66AE4"/>
    <w:multiLevelType w:val="hybridMultilevel"/>
    <w:tmpl w:val="638C76C0"/>
    <w:lvl w:ilvl="0" w:tplc="2AAA2E3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656559"/>
    <w:multiLevelType w:val="hybridMultilevel"/>
    <w:tmpl w:val="638C76C0"/>
    <w:lvl w:ilvl="0" w:tplc="2AAA2E3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CD9"/>
    <w:rsid w:val="000306FE"/>
    <w:rsid w:val="00176CEF"/>
    <w:rsid w:val="006979EC"/>
    <w:rsid w:val="00734CD9"/>
    <w:rsid w:val="00CA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D90B6"/>
  <w15:chartTrackingRefBased/>
  <w15:docId w15:val="{523DE018-C3AC-41AD-BF9E-F24465FAC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79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39748E41</Template>
  <TotalTime>131</TotalTime>
  <Pages>3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1</cp:revision>
  <dcterms:created xsi:type="dcterms:W3CDTF">2021-01-05T11:50:00Z</dcterms:created>
  <dcterms:modified xsi:type="dcterms:W3CDTF">2021-01-05T14:01:00Z</dcterms:modified>
</cp:coreProperties>
</file>