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54419" w14:textId="779FD752" w:rsidR="00B34FEF" w:rsidRPr="00B34FEF" w:rsidRDefault="00B34FEF" w:rsidP="00B34FEF">
      <w:pPr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The Night the Titanic Sank</w:t>
      </w:r>
    </w:p>
    <w:p w14:paraId="5F709F1F" w14:textId="77777777" w:rsidR="00B34FEF" w:rsidRDefault="00B34FEF">
      <w:pPr>
        <w:rPr>
          <w:sz w:val="40"/>
          <w:szCs w:val="40"/>
        </w:rPr>
      </w:pPr>
    </w:p>
    <w:p w14:paraId="0F4A5704" w14:textId="23827935" w:rsidR="00AE15CA" w:rsidRDefault="00AE15CA">
      <w:pPr>
        <w:rPr>
          <w:sz w:val="40"/>
          <w:szCs w:val="40"/>
        </w:rPr>
      </w:pPr>
      <w:r>
        <w:rPr>
          <w:sz w:val="40"/>
          <w:szCs w:val="40"/>
        </w:rPr>
        <w:t>The Night the Titanic Sank….</w:t>
      </w:r>
    </w:p>
    <w:p w14:paraId="4128AF96" w14:textId="50E4D62C" w:rsidR="00045739" w:rsidRDefault="00045739">
      <w:pPr>
        <w:rPr>
          <w:sz w:val="40"/>
          <w:szCs w:val="40"/>
        </w:rPr>
      </w:pPr>
    </w:p>
    <w:p w14:paraId="5D396C67" w14:textId="1881E6DF" w:rsidR="00045739" w:rsidRDefault="00B34FEF" w:rsidP="00B34FEF">
      <w:pPr>
        <w:ind w:firstLine="72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the p</w:t>
      </w:r>
      <w:r w:rsidR="00045739">
        <w:rPr>
          <w:rFonts w:ascii="Comic Sans MS" w:hAnsi="Comic Sans MS"/>
          <w:sz w:val="36"/>
          <w:szCs w:val="36"/>
        </w:rPr>
        <w:t>assengers obeyed disbelievingly</w:t>
      </w:r>
      <w:r>
        <w:rPr>
          <w:rFonts w:ascii="Comic Sans MS" w:hAnsi="Comic Sans MS"/>
          <w:sz w:val="36"/>
          <w:szCs w:val="36"/>
        </w:rPr>
        <w:t>,</w:t>
      </w:r>
    </w:p>
    <w:p w14:paraId="5169CDA2" w14:textId="3DF7A113" w:rsidR="00045739" w:rsidRDefault="00B34FEF" w:rsidP="00B34FEF">
      <w:pPr>
        <w:ind w:firstLine="72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the c</w:t>
      </w:r>
      <w:r w:rsidR="00045739">
        <w:rPr>
          <w:rFonts w:ascii="Comic Sans MS" w:hAnsi="Comic Sans MS"/>
          <w:sz w:val="36"/>
          <w:szCs w:val="36"/>
        </w:rPr>
        <w:t xml:space="preserve">rew members assisted </w:t>
      </w:r>
      <w:r w:rsidR="004A4194">
        <w:rPr>
          <w:rFonts w:ascii="Comic Sans MS" w:hAnsi="Comic Sans MS"/>
          <w:sz w:val="36"/>
          <w:szCs w:val="36"/>
        </w:rPr>
        <w:t>them</w:t>
      </w:r>
      <w:r w:rsidR="00045739">
        <w:rPr>
          <w:rFonts w:ascii="Comic Sans MS" w:hAnsi="Comic Sans MS"/>
          <w:sz w:val="36"/>
          <w:szCs w:val="36"/>
        </w:rPr>
        <w:t xml:space="preserve"> caringly</w:t>
      </w:r>
      <w:r>
        <w:rPr>
          <w:rFonts w:ascii="Comic Sans MS" w:hAnsi="Comic Sans MS"/>
          <w:sz w:val="36"/>
          <w:szCs w:val="36"/>
        </w:rPr>
        <w:t>,</w:t>
      </w:r>
    </w:p>
    <w:p w14:paraId="54184B99" w14:textId="4319158F" w:rsidR="00045739" w:rsidRDefault="00045739" w:rsidP="00045739">
      <w:pPr>
        <w:rPr>
          <w:rFonts w:ascii="Comic Sans MS" w:hAnsi="Comic Sans MS"/>
          <w:sz w:val="36"/>
          <w:szCs w:val="36"/>
        </w:rPr>
      </w:pPr>
    </w:p>
    <w:p w14:paraId="345CD4C9" w14:textId="685BE195" w:rsidR="00045739" w:rsidRDefault="00045739" w:rsidP="00045739">
      <w:pPr>
        <w:rPr>
          <w:rFonts w:ascii="Comic Sans MS" w:hAnsi="Comic Sans MS"/>
          <w:sz w:val="36"/>
          <w:szCs w:val="36"/>
        </w:rPr>
      </w:pPr>
    </w:p>
    <w:p w14:paraId="27EA04AC" w14:textId="726832A6" w:rsidR="00045739" w:rsidRDefault="00B34FEF" w:rsidP="00B34FEF">
      <w:pPr>
        <w:ind w:left="720" w:firstLine="72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the c</w:t>
      </w:r>
      <w:r w:rsidR="00045739">
        <w:rPr>
          <w:rFonts w:ascii="Comic Sans MS" w:hAnsi="Comic Sans MS"/>
          <w:sz w:val="36"/>
          <w:szCs w:val="36"/>
        </w:rPr>
        <w:t>hildren screamed fearfully</w:t>
      </w:r>
      <w:r>
        <w:rPr>
          <w:rFonts w:ascii="Comic Sans MS" w:hAnsi="Comic Sans MS"/>
          <w:sz w:val="36"/>
          <w:szCs w:val="36"/>
        </w:rPr>
        <w:t>,</w:t>
      </w:r>
    </w:p>
    <w:p w14:paraId="06154DAB" w14:textId="226BF1DC" w:rsidR="00045739" w:rsidRDefault="00B34FEF" w:rsidP="00B34FEF">
      <w:pPr>
        <w:ind w:left="720" w:firstLine="72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the m</w:t>
      </w:r>
      <w:r w:rsidR="00045739">
        <w:rPr>
          <w:rFonts w:ascii="Comic Sans MS" w:hAnsi="Comic Sans MS"/>
          <w:sz w:val="36"/>
          <w:szCs w:val="36"/>
        </w:rPr>
        <w:t>en plummeted desperately</w:t>
      </w:r>
      <w:r>
        <w:rPr>
          <w:rFonts w:ascii="Comic Sans MS" w:hAnsi="Comic Sans MS"/>
          <w:sz w:val="36"/>
          <w:szCs w:val="36"/>
        </w:rPr>
        <w:t>,</w:t>
      </w:r>
    </w:p>
    <w:p w14:paraId="144CA356" w14:textId="77777777" w:rsidR="00045739" w:rsidRDefault="00045739">
      <w:pPr>
        <w:rPr>
          <w:rFonts w:ascii="Comic Sans MS" w:hAnsi="Comic Sans MS"/>
          <w:sz w:val="36"/>
          <w:szCs w:val="36"/>
        </w:rPr>
      </w:pPr>
    </w:p>
    <w:p w14:paraId="61717B0F" w14:textId="77777777" w:rsidR="00045739" w:rsidRDefault="00045739">
      <w:pPr>
        <w:rPr>
          <w:rFonts w:ascii="Comic Sans MS" w:hAnsi="Comic Sans MS"/>
          <w:sz w:val="36"/>
          <w:szCs w:val="36"/>
        </w:rPr>
      </w:pPr>
    </w:p>
    <w:p w14:paraId="749D86CA" w14:textId="06703546" w:rsidR="00C32E62" w:rsidRDefault="00B34FEF" w:rsidP="00B34FEF">
      <w:pPr>
        <w:ind w:left="1440" w:firstLine="720"/>
        <w:rPr>
          <w:sz w:val="40"/>
          <w:szCs w:val="40"/>
        </w:rPr>
      </w:pPr>
      <w:r>
        <w:rPr>
          <w:sz w:val="40"/>
          <w:szCs w:val="40"/>
        </w:rPr>
        <w:t xml:space="preserve">the </w:t>
      </w:r>
      <w:r w:rsidR="004A4194">
        <w:rPr>
          <w:sz w:val="40"/>
          <w:szCs w:val="40"/>
        </w:rPr>
        <w:t>souls</w:t>
      </w:r>
      <w:r w:rsidR="00C32E62">
        <w:rPr>
          <w:sz w:val="40"/>
          <w:szCs w:val="40"/>
        </w:rPr>
        <w:t xml:space="preserve"> </w:t>
      </w:r>
      <w:r w:rsidR="004A4194">
        <w:rPr>
          <w:sz w:val="40"/>
          <w:szCs w:val="40"/>
        </w:rPr>
        <w:t>were</w:t>
      </w:r>
      <w:r w:rsidR="00C32E62">
        <w:rPr>
          <w:sz w:val="40"/>
          <w:szCs w:val="40"/>
        </w:rPr>
        <w:t xml:space="preserve"> </w:t>
      </w:r>
      <w:r w:rsidR="004A4194">
        <w:rPr>
          <w:sz w:val="40"/>
          <w:szCs w:val="40"/>
        </w:rPr>
        <w:t xml:space="preserve">lost </w:t>
      </w:r>
      <w:r w:rsidR="00C32E62">
        <w:rPr>
          <w:sz w:val="40"/>
          <w:szCs w:val="40"/>
        </w:rPr>
        <w:t>tragically</w:t>
      </w:r>
      <w:r>
        <w:rPr>
          <w:sz w:val="40"/>
          <w:szCs w:val="40"/>
        </w:rPr>
        <w:t>,</w:t>
      </w:r>
    </w:p>
    <w:p w14:paraId="0E833BA6" w14:textId="48F070A8" w:rsidR="00C32E62" w:rsidRDefault="00B34FEF" w:rsidP="00B34FEF">
      <w:pPr>
        <w:ind w:left="1440" w:firstLine="720"/>
        <w:rPr>
          <w:sz w:val="40"/>
          <w:szCs w:val="40"/>
        </w:rPr>
      </w:pPr>
      <w:r>
        <w:rPr>
          <w:sz w:val="40"/>
          <w:szCs w:val="40"/>
        </w:rPr>
        <w:t>the s</w:t>
      </w:r>
      <w:r w:rsidR="00C32E62">
        <w:rPr>
          <w:sz w:val="40"/>
          <w:szCs w:val="40"/>
        </w:rPr>
        <w:t>urvivors rowed hopefully</w:t>
      </w:r>
      <w:r>
        <w:rPr>
          <w:sz w:val="40"/>
          <w:szCs w:val="40"/>
        </w:rPr>
        <w:t>,</w:t>
      </w:r>
    </w:p>
    <w:p w14:paraId="57FC472C" w14:textId="77777777" w:rsidR="00C32E62" w:rsidRDefault="00C32E62">
      <w:pPr>
        <w:rPr>
          <w:sz w:val="40"/>
          <w:szCs w:val="40"/>
        </w:rPr>
      </w:pPr>
    </w:p>
    <w:p w14:paraId="7AAD4292" w14:textId="63DFD59F" w:rsidR="00C32E62" w:rsidRDefault="00C32E62">
      <w:pPr>
        <w:rPr>
          <w:sz w:val="40"/>
          <w:szCs w:val="40"/>
        </w:rPr>
      </w:pPr>
    </w:p>
    <w:p w14:paraId="71B0A6B6" w14:textId="0F52DFF5" w:rsidR="00C32E62" w:rsidRDefault="00C32E62" w:rsidP="00B34FEF">
      <w:pPr>
        <w:ind w:left="2880"/>
        <w:rPr>
          <w:sz w:val="40"/>
          <w:szCs w:val="40"/>
        </w:rPr>
      </w:pPr>
      <w:r>
        <w:rPr>
          <w:sz w:val="40"/>
          <w:szCs w:val="40"/>
        </w:rPr>
        <w:t>but the captain,</w:t>
      </w:r>
    </w:p>
    <w:p w14:paraId="4527D147" w14:textId="316B7DBC" w:rsidR="00C32E62" w:rsidRDefault="00C32E62" w:rsidP="00B34FEF">
      <w:pPr>
        <w:ind w:left="2160" w:firstLine="720"/>
        <w:rPr>
          <w:sz w:val="40"/>
          <w:szCs w:val="40"/>
        </w:rPr>
      </w:pPr>
      <w:r>
        <w:rPr>
          <w:sz w:val="40"/>
          <w:szCs w:val="40"/>
        </w:rPr>
        <w:t>dutifully,</w:t>
      </w:r>
    </w:p>
    <w:p w14:paraId="6268B58A" w14:textId="77777777" w:rsidR="00C32E62" w:rsidRDefault="00C32E62" w:rsidP="00C32E62">
      <w:pPr>
        <w:rPr>
          <w:sz w:val="40"/>
          <w:szCs w:val="40"/>
        </w:rPr>
      </w:pPr>
      <w:r>
        <w:rPr>
          <w:sz w:val="40"/>
          <w:szCs w:val="40"/>
        </w:rPr>
        <w:tab/>
      </w:r>
    </w:p>
    <w:p w14:paraId="03C35930" w14:textId="37C4EB41" w:rsidR="00C32E62" w:rsidRDefault="00C32E62" w:rsidP="00B34FEF">
      <w:pPr>
        <w:ind w:left="2880" w:firstLine="720"/>
        <w:rPr>
          <w:sz w:val="40"/>
          <w:szCs w:val="40"/>
        </w:rPr>
      </w:pPr>
      <w:r>
        <w:rPr>
          <w:sz w:val="40"/>
          <w:szCs w:val="40"/>
        </w:rPr>
        <w:t>went down with the ship</w:t>
      </w:r>
      <w:r w:rsidR="00B34FEF">
        <w:rPr>
          <w:sz w:val="40"/>
          <w:szCs w:val="40"/>
        </w:rPr>
        <w:t>.</w:t>
      </w:r>
    </w:p>
    <w:p w14:paraId="48848E13" w14:textId="204B4047" w:rsidR="00B34FEF" w:rsidRDefault="00B34FEF" w:rsidP="00C32E62">
      <w:pPr>
        <w:rPr>
          <w:sz w:val="40"/>
          <w:szCs w:val="40"/>
        </w:rPr>
      </w:pPr>
    </w:p>
    <w:p w14:paraId="01EDA150" w14:textId="0103DDBC" w:rsidR="00B34FEF" w:rsidRDefault="00B34FEF" w:rsidP="00C32E62">
      <w:pPr>
        <w:rPr>
          <w:sz w:val="40"/>
          <w:szCs w:val="40"/>
        </w:rPr>
      </w:pPr>
      <w:r>
        <w:rPr>
          <w:sz w:val="40"/>
          <w:szCs w:val="40"/>
        </w:rPr>
        <w:t>by Nathan Millin</w:t>
      </w:r>
    </w:p>
    <w:p w14:paraId="45E29CF6" w14:textId="77777777" w:rsidR="00C32E62" w:rsidRDefault="00C32E62">
      <w:pPr>
        <w:rPr>
          <w:sz w:val="40"/>
          <w:szCs w:val="40"/>
        </w:rPr>
      </w:pPr>
    </w:p>
    <w:p w14:paraId="4951E772" w14:textId="77777777" w:rsidR="00C32E62" w:rsidRPr="00AE15CA" w:rsidRDefault="00C32E62">
      <w:pPr>
        <w:rPr>
          <w:sz w:val="40"/>
          <w:szCs w:val="40"/>
        </w:rPr>
      </w:pPr>
    </w:p>
    <w:sectPr w:rsidR="00C32E62" w:rsidRPr="00AE15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5CA"/>
    <w:rsid w:val="00045739"/>
    <w:rsid w:val="004A4194"/>
    <w:rsid w:val="007F776F"/>
    <w:rsid w:val="008C1B40"/>
    <w:rsid w:val="00AE15CA"/>
    <w:rsid w:val="00B34FEF"/>
    <w:rsid w:val="00C3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9008A"/>
  <w15:chartTrackingRefBased/>
  <w15:docId w15:val="{DE439678-B194-A742-8BA0-9E50F373E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7AF24E8D</Template>
  <TotalTime>1</TotalTime>
  <Pages>1</Pages>
  <Words>51</Words>
  <Characters>294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Millin</dc:creator>
  <cp:keywords/>
  <dc:description/>
  <cp:lastModifiedBy>G McDougall</cp:lastModifiedBy>
  <cp:revision>2</cp:revision>
  <dcterms:created xsi:type="dcterms:W3CDTF">2020-06-22T15:47:00Z</dcterms:created>
  <dcterms:modified xsi:type="dcterms:W3CDTF">2020-06-22T15:47:00Z</dcterms:modified>
</cp:coreProperties>
</file>